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38" w:rsidRPr="004D7E38" w:rsidRDefault="004D7E38" w:rsidP="004D7E38">
      <w:pPr>
        <w:jc w:val="center"/>
        <w:rPr>
          <w:b/>
          <w:color w:val="000000"/>
          <w:sz w:val="28"/>
          <w:szCs w:val="28"/>
        </w:rPr>
      </w:pPr>
      <w:r w:rsidRPr="004D7E38">
        <w:rPr>
          <w:b/>
          <w:color w:val="000000"/>
          <w:sz w:val="28"/>
          <w:szCs w:val="28"/>
        </w:rPr>
        <w:t xml:space="preserve">Решение Совета депутатов муниципального образования </w:t>
      </w:r>
    </w:p>
    <w:p w:rsidR="004D7E38" w:rsidRPr="004D7E38" w:rsidRDefault="004D7E38" w:rsidP="004D7E38">
      <w:pPr>
        <w:jc w:val="center"/>
        <w:rPr>
          <w:b/>
          <w:color w:val="000000"/>
          <w:sz w:val="28"/>
          <w:szCs w:val="28"/>
        </w:rPr>
      </w:pPr>
      <w:proofErr w:type="gramStart"/>
      <w:r w:rsidRPr="004D7E38">
        <w:rPr>
          <w:b/>
          <w:color w:val="000000"/>
          <w:sz w:val="28"/>
          <w:szCs w:val="28"/>
        </w:rPr>
        <w:t>городской</w:t>
      </w:r>
      <w:proofErr w:type="gramEnd"/>
      <w:r w:rsidRPr="004D7E38">
        <w:rPr>
          <w:b/>
          <w:color w:val="000000"/>
          <w:sz w:val="28"/>
          <w:szCs w:val="28"/>
        </w:rPr>
        <w:t xml:space="preserve"> округ Люберцы Московской области </w:t>
      </w:r>
    </w:p>
    <w:p w:rsidR="00C73479" w:rsidRPr="004D7E38" w:rsidRDefault="004D7E38" w:rsidP="004D7E38">
      <w:pPr>
        <w:jc w:val="center"/>
        <w:rPr>
          <w:b/>
          <w:color w:val="000000"/>
          <w:sz w:val="28"/>
          <w:szCs w:val="28"/>
        </w:rPr>
      </w:pPr>
      <w:r w:rsidRPr="004D7E38">
        <w:rPr>
          <w:b/>
          <w:color w:val="000000"/>
          <w:sz w:val="28"/>
          <w:szCs w:val="28"/>
        </w:rPr>
        <w:t>№ 70/</w:t>
      </w:r>
      <w:proofErr w:type="gramStart"/>
      <w:r w:rsidRPr="004D7E38">
        <w:rPr>
          <w:b/>
          <w:color w:val="000000"/>
          <w:sz w:val="28"/>
          <w:szCs w:val="28"/>
        </w:rPr>
        <w:t>8  от</w:t>
      </w:r>
      <w:proofErr w:type="gramEnd"/>
      <w:r w:rsidRPr="004D7E38">
        <w:rPr>
          <w:b/>
          <w:color w:val="000000"/>
          <w:sz w:val="28"/>
          <w:szCs w:val="28"/>
        </w:rPr>
        <w:t xml:space="preserve"> 21.06.2017</w:t>
      </w:r>
    </w:p>
    <w:p w:rsidR="007A0A6B" w:rsidRDefault="007A0A6B" w:rsidP="00C73479">
      <w:pPr>
        <w:jc w:val="center"/>
        <w:rPr>
          <w:b/>
          <w:color w:val="000000"/>
          <w:sz w:val="22"/>
          <w:szCs w:val="22"/>
        </w:rPr>
      </w:pPr>
    </w:p>
    <w:p w:rsidR="007A0A6B" w:rsidRPr="00E06A1C" w:rsidRDefault="007A0A6B" w:rsidP="00C73479">
      <w:pPr>
        <w:jc w:val="center"/>
        <w:rPr>
          <w:b/>
          <w:color w:val="000000"/>
          <w:sz w:val="22"/>
          <w:szCs w:val="22"/>
        </w:rPr>
      </w:pPr>
    </w:p>
    <w:p w:rsidR="006E452B" w:rsidRDefault="00C9084F" w:rsidP="005B75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91CE9">
        <w:rPr>
          <w:b/>
          <w:sz w:val="28"/>
          <w:szCs w:val="28"/>
        </w:rPr>
        <w:t>б утверждении</w:t>
      </w:r>
      <w:r w:rsidR="00681E8D">
        <w:rPr>
          <w:b/>
          <w:sz w:val="28"/>
          <w:szCs w:val="28"/>
        </w:rPr>
        <w:t xml:space="preserve"> </w:t>
      </w:r>
      <w:r w:rsidR="007E4898">
        <w:rPr>
          <w:b/>
          <w:sz w:val="28"/>
          <w:szCs w:val="28"/>
        </w:rPr>
        <w:t>членов</w:t>
      </w:r>
      <w:r w:rsidR="00681E8D">
        <w:rPr>
          <w:b/>
          <w:sz w:val="28"/>
          <w:szCs w:val="28"/>
        </w:rPr>
        <w:t xml:space="preserve"> Общественной палаты </w:t>
      </w:r>
      <w:r w:rsidR="002E3E70">
        <w:rPr>
          <w:b/>
          <w:sz w:val="28"/>
          <w:szCs w:val="28"/>
        </w:rPr>
        <w:br/>
        <w:t>городского округа Люберцы</w:t>
      </w:r>
      <w:r w:rsidR="00681E8D">
        <w:rPr>
          <w:b/>
          <w:sz w:val="28"/>
          <w:szCs w:val="28"/>
        </w:rPr>
        <w:t xml:space="preserve"> Московской области</w:t>
      </w:r>
    </w:p>
    <w:p w:rsidR="006E452B" w:rsidRDefault="006E452B" w:rsidP="00B32E66">
      <w:pPr>
        <w:ind w:firstLine="709"/>
        <w:jc w:val="both"/>
        <w:rPr>
          <w:sz w:val="28"/>
          <w:szCs w:val="28"/>
        </w:rPr>
      </w:pPr>
    </w:p>
    <w:p w:rsidR="00B32E66" w:rsidRDefault="00B32E66" w:rsidP="00D45B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131-ФЗ </w:t>
      </w:r>
      <w:r w:rsidR="006A26CF">
        <w:rPr>
          <w:sz w:val="28"/>
          <w:szCs w:val="28"/>
        </w:rPr>
        <w:br/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68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Уставом </w:t>
      </w:r>
      <w:r w:rsidR="002E3E70">
        <w:rPr>
          <w:sz w:val="28"/>
          <w:szCs w:val="28"/>
        </w:rPr>
        <w:t>городского округа Люберцы</w:t>
      </w:r>
      <w:r>
        <w:rPr>
          <w:sz w:val="28"/>
          <w:szCs w:val="28"/>
        </w:rPr>
        <w:t xml:space="preserve"> Московской области,</w:t>
      </w:r>
      <w:r w:rsidR="00D45BD1">
        <w:rPr>
          <w:sz w:val="28"/>
          <w:szCs w:val="28"/>
        </w:rPr>
        <w:t xml:space="preserve"> </w:t>
      </w:r>
      <w:r w:rsidR="00681E8D">
        <w:rPr>
          <w:sz w:val="28"/>
          <w:szCs w:val="28"/>
        </w:rPr>
        <w:t xml:space="preserve">Решением Совета депутатов муниципального образования </w:t>
      </w:r>
      <w:r w:rsidR="002E3E70">
        <w:rPr>
          <w:sz w:val="28"/>
          <w:szCs w:val="28"/>
        </w:rPr>
        <w:t>городской округ Люберцы</w:t>
      </w:r>
      <w:r w:rsidR="00681E8D">
        <w:rPr>
          <w:sz w:val="28"/>
          <w:szCs w:val="28"/>
        </w:rPr>
        <w:t xml:space="preserve"> Московской области</w:t>
      </w:r>
      <w:r w:rsidR="009C2A93">
        <w:rPr>
          <w:sz w:val="28"/>
          <w:szCs w:val="28"/>
        </w:rPr>
        <w:t xml:space="preserve"> от </w:t>
      </w:r>
      <w:r w:rsidR="004D7E38">
        <w:rPr>
          <w:sz w:val="28"/>
          <w:szCs w:val="28"/>
        </w:rPr>
        <w:t>21.06.2017г.</w:t>
      </w:r>
      <w:r w:rsidR="009C2A93">
        <w:rPr>
          <w:sz w:val="28"/>
          <w:szCs w:val="28"/>
        </w:rPr>
        <w:t xml:space="preserve"> №</w:t>
      </w:r>
      <w:r w:rsidR="004D7E38">
        <w:rPr>
          <w:sz w:val="28"/>
          <w:szCs w:val="28"/>
        </w:rPr>
        <w:t xml:space="preserve"> 69/8 </w:t>
      </w:r>
      <w:r w:rsidR="009C2A93">
        <w:rPr>
          <w:sz w:val="28"/>
          <w:szCs w:val="28"/>
        </w:rPr>
        <w:t xml:space="preserve">«Об утверждении Положения об Общественной палате </w:t>
      </w:r>
      <w:r w:rsidR="002E3E70">
        <w:rPr>
          <w:sz w:val="28"/>
          <w:szCs w:val="28"/>
        </w:rPr>
        <w:t>городского округа Люберцы</w:t>
      </w:r>
      <w:r w:rsidR="009C2A93">
        <w:rPr>
          <w:sz w:val="28"/>
          <w:szCs w:val="28"/>
        </w:rPr>
        <w:t xml:space="preserve"> Московской области»</w:t>
      </w:r>
      <w:r w:rsidR="00F26E53">
        <w:rPr>
          <w:sz w:val="28"/>
          <w:szCs w:val="28"/>
        </w:rPr>
        <w:t xml:space="preserve"> </w:t>
      </w:r>
      <w:r w:rsidR="00BA6837">
        <w:rPr>
          <w:sz w:val="28"/>
          <w:szCs w:val="28"/>
        </w:rPr>
        <w:t xml:space="preserve">Совет депутатов </w:t>
      </w:r>
      <w:r w:rsidR="002E3E70">
        <w:rPr>
          <w:sz w:val="28"/>
          <w:szCs w:val="28"/>
        </w:rPr>
        <w:t>городского округа Люберцы</w:t>
      </w:r>
      <w:r w:rsidR="00BA6837">
        <w:rPr>
          <w:sz w:val="28"/>
          <w:szCs w:val="28"/>
        </w:rPr>
        <w:t xml:space="preserve"> решил</w:t>
      </w:r>
      <w:r>
        <w:rPr>
          <w:sz w:val="28"/>
          <w:szCs w:val="28"/>
        </w:rPr>
        <w:t>:</w:t>
      </w:r>
    </w:p>
    <w:p w:rsidR="00B32E66" w:rsidRDefault="00B32E66" w:rsidP="00B32E66">
      <w:pPr>
        <w:ind w:firstLine="709"/>
        <w:jc w:val="both"/>
        <w:rPr>
          <w:sz w:val="28"/>
          <w:szCs w:val="28"/>
        </w:rPr>
      </w:pPr>
    </w:p>
    <w:p w:rsidR="00FD109E" w:rsidRDefault="009C2A93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="00C73479">
        <w:rPr>
          <w:sz w:val="28"/>
          <w:szCs w:val="28"/>
        </w:rPr>
        <w:t>список</w:t>
      </w:r>
      <w:r w:rsidR="002E6309">
        <w:rPr>
          <w:sz w:val="28"/>
          <w:szCs w:val="28"/>
        </w:rPr>
        <w:t xml:space="preserve"> </w:t>
      </w:r>
      <w:r w:rsidR="007E4898">
        <w:rPr>
          <w:sz w:val="28"/>
          <w:szCs w:val="28"/>
        </w:rPr>
        <w:t>членов</w:t>
      </w:r>
      <w:r>
        <w:rPr>
          <w:sz w:val="28"/>
          <w:szCs w:val="28"/>
        </w:rPr>
        <w:t xml:space="preserve"> Общественной палаты </w:t>
      </w:r>
      <w:r w:rsidR="002E3E70">
        <w:rPr>
          <w:sz w:val="28"/>
          <w:szCs w:val="28"/>
        </w:rPr>
        <w:t>городского округа Люберцы</w:t>
      </w:r>
      <w:r>
        <w:rPr>
          <w:sz w:val="28"/>
          <w:szCs w:val="28"/>
        </w:rPr>
        <w:t xml:space="preserve"> Московской области</w:t>
      </w:r>
      <w:r w:rsidR="00FD109E">
        <w:rPr>
          <w:sz w:val="28"/>
          <w:szCs w:val="28"/>
        </w:rPr>
        <w:t xml:space="preserve"> </w:t>
      </w:r>
      <w:r w:rsidR="00C73479">
        <w:rPr>
          <w:sz w:val="28"/>
          <w:szCs w:val="28"/>
        </w:rPr>
        <w:t>(прилагается)</w:t>
      </w:r>
      <w:r w:rsidR="00FD109E">
        <w:rPr>
          <w:sz w:val="28"/>
          <w:szCs w:val="28"/>
        </w:rPr>
        <w:t>.</w:t>
      </w:r>
    </w:p>
    <w:p w:rsidR="002F0295" w:rsidRDefault="002F0295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451505">
        <w:rPr>
          <w:sz w:val="28"/>
          <w:szCs w:val="28"/>
        </w:rPr>
        <w:t>Опубликовать настоящее Решение в средствах массовой информации</w:t>
      </w:r>
      <w:r w:rsidR="002E6309">
        <w:rPr>
          <w:sz w:val="28"/>
          <w:szCs w:val="28"/>
        </w:rPr>
        <w:t xml:space="preserve"> </w:t>
      </w:r>
      <w:r w:rsidR="002E6309">
        <w:rPr>
          <w:sz w:val="28"/>
          <w:szCs w:val="28"/>
        </w:rPr>
        <w:br/>
        <w:t>и в сети Интернет</w:t>
      </w:r>
      <w:r>
        <w:rPr>
          <w:sz w:val="28"/>
          <w:szCs w:val="28"/>
        </w:rPr>
        <w:t>.</w:t>
      </w:r>
    </w:p>
    <w:p w:rsidR="002F0295" w:rsidRDefault="002F0295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451505">
        <w:rPr>
          <w:sz w:val="28"/>
          <w:szCs w:val="28"/>
        </w:rPr>
        <w:t xml:space="preserve">Контроль за исполнением настоящего Решения возложить </w:t>
      </w:r>
      <w:r w:rsidR="006A26CF">
        <w:rPr>
          <w:sz w:val="28"/>
          <w:szCs w:val="28"/>
        </w:rPr>
        <w:br/>
      </w:r>
      <w:r w:rsidRPr="00451505">
        <w:rPr>
          <w:sz w:val="28"/>
          <w:szCs w:val="28"/>
        </w:rPr>
        <w:t>на постоянную депутатскую комиссию</w:t>
      </w:r>
      <w:r>
        <w:rPr>
          <w:sz w:val="28"/>
          <w:szCs w:val="28"/>
        </w:rPr>
        <w:t xml:space="preserve"> по </w:t>
      </w:r>
      <w:r w:rsidR="002E3E70">
        <w:rPr>
          <w:sz w:val="28"/>
          <w:szCs w:val="28"/>
        </w:rPr>
        <w:t xml:space="preserve">нормотворчеству и организации депутатской деятельности, вопросам безопасности, законности </w:t>
      </w:r>
      <w:r w:rsidR="002B3942">
        <w:rPr>
          <w:sz w:val="28"/>
          <w:szCs w:val="28"/>
        </w:rPr>
        <w:br/>
      </w:r>
      <w:r w:rsidR="002E3E70">
        <w:rPr>
          <w:sz w:val="28"/>
          <w:szCs w:val="28"/>
        </w:rPr>
        <w:t>и правопорядка, ГО и ЧС, взаи</w:t>
      </w:r>
      <w:r w:rsidR="002C4696">
        <w:rPr>
          <w:sz w:val="28"/>
          <w:szCs w:val="28"/>
        </w:rPr>
        <w:t xml:space="preserve">модействию со СМИ (Ю.В. </w:t>
      </w:r>
      <w:proofErr w:type="spellStart"/>
      <w:r w:rsidR="002C4696">
        <w:rPr>
          <w:sz w:val="28"/>
          <w:szCs w:val="28"/>
        </w:rPr>
        <w:t>Байдуков</w:t>
      </w:r>
      <w:proofErr w:type="spellEnd"/>
      <w:r w:rsidR="002E3E7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242BD" w:rsidRDefault="003242BD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B3942" w:rsidRDefault="002B3942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05E8F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Люберцы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В.П. </w:t>
      </w:r>
      <w:proofErr w:type="spellStart"/>
      <w:r>
        <w:rPr>
          <w:sz w:val="28"/>
          <w:szCs w:val="28"/>
        </w:rPr>
        <w:t>Ружицкий</w:t>
      </w:r>
      <w:proofErr w:type="spellEnd"/>
    </w:p>
    <w:p w:rsidR="002C4696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C4696" w:rsidRPr="00451505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D7E38" w:rsidRDefault="002B3942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С.Н. Антонов</w:t>
      </w: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4D7E38" w:rsidRDefault="004D7E38" w:rsidP="00D5368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7E3217" w:rsidRPr="004D7E38" w:rsidRDefault="00C73479" w:rsidP="00D5368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4D7E38">
        <w:rPr>
          <w:sz w:val="28"/>
          <w:szCs w:val="28"/>
        </w:rPr>
        <w:t>Утвержден</w:t>
      </w:r>
    </w:p>
    <w:p w:rsidR="007E3217" w:rsidRPr="004D7E38" w:rsidRDefault="007E3217" w:rsidP="004D7E38">
      <w:pPr>
        <w:widowControl w:val="0"/>
        <w:autoSpaceDE w:val="0"/>
        <w:autoSpaceDN w:val="0"/>
        <w:adjustRightInd w:val="0"/>
        <w:ind w:left="4680"/>
        <w:jc w:val="both"/>
        <w:rPr>
          <w:sz w:val="28"/>
          <w:szCs w:val="28"/>
        </w:rPr>
      </w:pPr>
      <w:r w:rsidRPr="004D7E38">
        <w:rPr>
          <w:sz w:val="28"/>
          <w:szCs w:val="28"/>
        </w:rPr>
        <w:t xml:space="preserve">Решением Совета депутатов муниципального образования </w:t>
      </w:r>
      <w:r w:rsidR="008F23E1" w:rsidRPr="004D7E38">
        <w:rPr>
          <w:sz w:val="28"/>
          <w:szCs w:val="28"/>
        </w:rPr>
        <w:t>городской округ Люберцы</w:t>
      </w:r>
      <w:r w:rsidRPr="004D7E38">
        <w:rPr>
          <w:sz w:val="28"/>
          <w:szCs w:val="28"/>
        </w:rPr>
        <w:t xml:space="preserve"> Московской области</w:t>
      </w:r>
      <w:r w:rsidR="004D7E38">
        <w:rPr>
          <w:sz w:val="28"/>
          <w:szCs w:val="28"/>
        </w:rPr>
        <w:t xml:space="preserve"> </w:t>
      </w:r>
      <w:bookmarkStart w:id="0" w:name="_GoBack"/>
      <w:bookmarkEnd w:id="0"/>
      <w:r w:rsidRPr="004D7E38">
        <w:rPr>
          <w:sz w:val="28"/>
          <w:szCs w:val="28"/>
        </w:rPr>
        <w:t xml:space="preserve">от </w:t>
      </w:r>
      <w:r w:rsidR="004D7E38">
        <w:rPr>
          <w:sz w:val="28"/>
          <w:szCs w:val="28"/>
        </w:rPr>
        <w:t>21.06.2017 г.</w:t>
      </w:r>
      <w:r w:rsidRPr="004D7E38">
        <w:rPr>
          <w:sz w:val="28"/>
          <w:szCs w:val="28"/>
        </w:rPr>
        <w:t xml:space="preserve"> № </w:t>
      </w:r>
      <w:r w:rsidR="004D7E38">
        <w:rPr>
          <w:sz w:val="28"/>
          <w:szCs w:val="28"/>
        </w:rPr>
        <w:t>70/8</w:t>
      </w:r>
    </w:p>
    <w:p w:rsidR="007E3217" w:rsidRPr="004D7E38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3217" w:rsidRPr="0040224C" w:rsidRDefault="007E3217" w:rsidP="007E3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</w:t>
      </w:r>
    </w:p>
    <w:p w:rsidR="007E3217" w:rsidRDefault="007E3217" w:rsidP="007E321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членов</w:t>
      </w:r>
      <w:proofErr w:type="gramEnd"/>
      <w:r w:rsidRPr="0040224C">
        <w:rPr>
          <w:b/>
          <w:sz w:val="28"/>
          <w:szCs w:val="28"/>
        </w:rPr>
        <w:t xml:space="preserve"> Общественной палат</w:t>
      </w:r>
      <w:r>
        <w:rPr>
          <w:b/>
          <w:sz w:val="28"/>
          <w:szCs w:val="28"/>
        </w:rPr>
        <w:t>ы</w:t>
      </w:r>
      <w:r w:rsidRPr="0040224C">
        <w:rPr>
          <w:b/>
          <w:sz w:val="28"/>
          <w:szCs w:val="28"/>
        </w:rPr>
        <w:t xml:space="preserve"> </w:t>
      </w:r>
      <w:r w:rsidR="008F23E1">
        <w:rPr>
          <w:b/>
          <w:sz w:val="28"/>
          <w:szCs w:val="28"/>
        </w:rPr>
        <w:t xml:space="preserve">городского округа Люберцы </w:t>
      </w:r>
      <w:r w:rsidR="008F23E1">
        <w:rPr>
          <w:b/>
          <w:sz w:val="28"/>
          <w:szCs w:val="28"/>
        </w:rPr>
        <w:br/>
      </w:r>
      <w:r w:rsidRPr="0040224C">
        <w:rPr>
          <w:b/>
          <w:sz w:val="28"/>
          <w:szCs w:val="28"/>
        </w:rPr>
        <w:t>Московской области</w:t>
      </w:r>
    </w:p>
    <w:p w:rsidR="005A1A14" w:rsidRPr="0040224C" w:rsidRDefault="005A1A14" w:rsidP="007E3217">
      <w:pPr>
        <w:jc w:val="center"/>
        <w:rPr>
          <w:b/>
          <w:sz w:val="28"/>
          <w:szCs w:val="28"/>
        </w:rPr>
      </w:pPr>
    </w:p>
    <w:p w:rsidR="007E3217" w:rsidRDefault="008F23E1" w:rsidP="001D05C5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Аболенский</w:t>
      </w:r>
      <w:proofErr w:type="spellEnd"/>
      <w:r w:rsidR="00700E66">
        <w:rPr>
          <w:sz w:val="28"/>
          <w:szCs w:val="28"/>
        </w:rPr>
        <w:t xml:space="preserve"> Сергей Александрович - </w:t>
      </w:r>
      <w:r w:rsidR="00DF537B">
        <w:rPr>
          <w:sz w:val="28"/>
          <w:szCs w:val="28"/>
        </w:rPr>
        <w:t>т</w:t>
      </w:r>
      <w:r w:rsidR="00700E66" w:rsidRPr="00700E66">
        <w:rPr>
          <w:sz w:val="28"/>
          <w:szCs w:val="28"/>
        </w:rPr>
        <w:t>р</w:t>
      </w:r>
      <w:r w:rsidR="000B0FDD">
        <w:rPr>
          <w:sz w:val="28"/>
          <w:szCs w:val="28"/>
        </w:rPr>
        <w:t>енер МУ КСШ Люберецкого района.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Анопа</w:t>
      </w:r>
      <w:proofErr w:type="spellEnd"/>
      <w:r w:rsidR="00700E66">
        <w:rPr>
          <w:sz w:val="28"/>
          <w:szCs w:val="28"/>
        </w:rPr>
        <w:t xml:space="preserve"> Лариса Николаевна </w:t>
      </w:r>
      <w:r w:rsidR="00A82BEA">
        <w:rPr>
          <w:sz w:val="28"/>
          <w:szCs w:val="28"/>
        </w:rPr>
        <w:t>–</w:t>
      </w:r>
      <w:r w:rsidR="00700E66">
        <w:rPr>
          <w:sz w:val="28"/>
          <w:szCs w:val="28"/>
        </w:rPr>
        <w:t xml:space="preserve"> </w:t>
      </w:r>
      <w:r w:rsidR="00A82BEA">
        <w:rPr>
          <w:sz w:val="28"/>
          <w:szCs w:val="28"/>
        </w:rPr>
        <w:t>учитель МОУ СОШ № 53</w:t>
      </w:r>
      <w:r w:rsidR="00700E66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Ащеулова</w:t>
      </w:r>
      <w:proofErr w:type="spellEnd"/>
      <w:r w:rsidR="00DF537B">
        <w:rPr>
          <w:sz w:val="28"/>
          <w:szCs w:val="28"/>
        </w:rPr>
        <w:t xml:space="preserve"> Людмила Станиславовна - з</w:t>
      </w:r>
      <w:r w:rsidR="00DF537B" w:rsidRPr="00DF537B">
        <w:rPr>
          <w:sz w:val="28"/>
          <w:szCs w:val="28"/>
        </w:rPr>
        <w:t>аместитель директора по воспитательной работе МБОУ гимназия № 16 "Интерес"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Березницкий</w:t>
      </w:r>
      <w:proofErr w:type="spellEnd"/>
      <w:r w:rsidR="00DF537B">
        <w:rPr>
          <w:sz w:val="28"/>
          <w:szCs w:val="28"/>
        </w:rPr>
        <w:t xml:space="preserve"> Игорь Дмитриев</w:t>
      </w:r>
      <w:r w:rsidR="000772E3">
        <w:rPr>
          <w:sz w:val="28"/>
          <w:szCs w:val="28"/>
        </w:rPr>
        <w:t>ич –</w:t>
      </w:r>
      <w:r w:rsidR="00A82BEA">
        <w:rPr>
          <w:sz w:val="28"/>
          <w:szCs w:val="28"/>
        </w:rPr>
        <w:t xml:space="preserve"> заместитель генерального директора ООО «</w:t>
      </w:r>
      <w:proofErr w:type="spellStart"/>
      <w:r w:rsidR="00A82BEA">
        <w:rPr>
          <w:sz w:val="28"/>
          <w:szCs w:val="28"/>
        </w:rPr>
        <w:t>Моторг</w:t>
      </w:r>
      <w:proofErr w:type="spellEnd"/>
      <w:r w:rsidR="00A82BEA">
        <w:rPr>
          <w:sz w:val="28"/>
          <w:szCs w:val="28"/>
        </w:rPr>
        <w:t>»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00E66" w:rsidRPr="00700E66">
        <w:rPr>
          <w:sz w:val="28"/>
          <w:szCs w:val="28"/>
        </w:rPr>
        <w:t xml:space="preserve"> Брянцев</w:t>
      </w:r>
      <w:r w:rsidR="00DF537B">
        <w:rPr>
          <w:sz w:val="28"/>
          <w:szCs w:val="28"/>
        </w:rPr>
        <w:t xml:space="preserve"> Владимир Николаевич - н</w:t>
      </w:r>
      <w:r w:rsidR="00DF537B" w:rsidRPr="00DF537B">
        <w:rPr>
          <w:sz w:val="28"/>
          <w:szCs w:val="28"/>
        </w:rPr>
        <w:t>ачальник отдела недвижимого имущества и материального обеспечения ОА "Люберецкая теплосеть"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Гайфул</w:t>
      </w:r>
      <w:r w:rsidR="001D05C5">
        <w:rPr>
          <w:sz w:val="28"/>
          <w:szCs w:val="28"/>
        </w:rPr>
        <w:t>л</w:t>
      </w:r>
      <w:r w:rsidR="00700E66" w:rsidRPr="00700E66">
        <w:rPr>
          <w:sz w:val="28"/>
          <w:szCs w:val="28"/>
        </w:rPr>
        <w:t>ина</w:t>
      </w:r>
      <w:proofErr w:type="spellEnd"/>
      <w:r w:rsidR="00DF537B">
        <w:rPr>
          <w:sz w:val="28"/>
          <w:szCs w:val="28"/>
        </w:rPr>
        <w:t xml:space="preserve"> Елена Олеговна - р</w:t>
      </w:r>
      <w:r w:rsidR="00DF537B" w:rsidRPr="00DF537B">
        <w:rPr>
          <w:sz w:val="28"/>
          <w:szCs w:val="28"/>
        </w:rPr>
        <w:t xml:space="preserve">уководитель сообщества мам </w:t>
      </w:r>
      <w:r w:rsidR="000772E3">
        <w:rPr>
          <w:sz w:val="28"/>
          <w:szCs w:val="28"/>
        </w:rPr>
        <w:br/>
        <w:t xml:space="preserve">городского </w:t>
      </w:r>
      <w:r w:rsidR="003F7821">
        <w:rPr>
          <w:sz w:val="28"/>
          <w:szCs w:val="28"/>
        </w:rPr>
        <w:t>о</w:t>
      </w:r>
      <w:r w:rsidR="000772E3">
        <w:rPr>
          <w:sz w:val="28"/>
          <w:szCs w:val="28"/>
        </w:rPr>
        <w:t>круга</w:t>
      </w:r>
      <w:r w:rsidR="00DF537B" w:rsidRPr="00DF537B">
        <w:rPr>
          <w:sz w:val="28"/>
          <w:szCs w:val="28"/>
        </w:rPr>
        <w:t xml:space="preserve"> Люберцы "Мама </w:t>
      </w:r>
      <w:proofErr w:type="spellStart"/>
      <w:r w:rsidR="00DF537B" w:rsidRPr="00DF537B">
        <w:rPr>
          <w:sz w:val="28"/>
          <w:szCs w:val="28"/>
        </w:rPr>
        <w:t>оффлайн</w:t>
      </w:r>
      <w:proofErr w:type="spellEnd"/>
      <w:r w:rsidR="00DF537B" w:rsidRPr="00DF537B">
        <w:rPr>
          <w:sz w:val="28"/>
          <w:szCs w:val="28"/>
        </w:rPr>
        <w:t>"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700E66" w:rsidRPr="00700E66">
        <w:rPr>
          <w:sz w:val="28"/>
          <w:szCs w:val="28"/>
        </w:rPr>
        <w:t xml:space="preserve"> Гумен</w:t>
      </w:r>
      <w:r w:rsidR="00DF537B">
        <w:rPr>
          <w:sz w:val="28"/>
          <w:szCs w:val="28"/>
        </w:rPr>
        <w:t xml:space="preserve"> Михаил Игоревич </w:t>
      </w:r>
      <w:r w:rsidR="00A82BEA">
        <w:rPr>
          <w:sz w:val="28"/>
          <w:szCs w:val="28"/>
        </w:rPr>
        <w:t>–</w:t>
      </w:r>
      <w:r w:rsidR="00DF537B">
        <w:rPr>
          <w:sz w:val="28"/>
          <w:szCs w:val="28"/>
        </w:rPr>
        <w:t xml:space="preserve"> </w:t>
      </w:r>
      <w:r w:rsidR="00A82BEA">
        <w:rPr>
          <w:sz w:val="28"/>
          <w:szCs w:val="28"/>
        </w:rPr>
        <w:t xml:space="preserve">генеральный </w:t>
      </w:r>
      <w:r w:rsidR="00DF537B" w:rsidRPr="00DF537B">
        <w:rPr>
          <w:sz w:val="28"/>
          <w:szCs w:val="28"/>
        </w:rPr>
        <w:t xml:space="preserve">директор </w:t>
      </w:r>
      <w:r w:rsidR="000772E3">
        <w:rPr>
          <w:sz w:val="28"/>
          <w:szCs w:val="28"/>
        </w:rPr>
        <w:t xml:space="preserve">МУ </w:t>
      </w:r>
      <w:proofErr w:type="spellStart"/>
      <w:r w:rsidR="000772E3">
        <w:rPr>
          <w:sz w:val="28"/>
          <w:szCs w:val="28"/>
        </w:rPr>
        <w:t>ПКиО</w:t>
      </w:r>
      <w:proofErr w:type="spellEnd"/>
      <w:r w:rsidR="000772E3">
        <w:rPr>
          <w:sz w:val="28"/>
          <w:szCs w:val="28"/>
        </w:rPr>
        <w:t xml:space="preserve"> городского округа</w:t>
      </w:r>
      <w:r w:rsidR="00A82BEA">
        <w:rPr>
          <w:sz w:val="28"/>
          <w:szCs w:val="28"/>
        </w:rPr>
        <w:t xml:space="preserve"> Люберцы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Дудакова</w:t>
      </w:r>
      <w:proofErr w:type="spellEnd"/>
      <w:r w:rsidR="00DF537B">
        <w:rPr>
          <w:sz w:val="28"/>
          <w:szCs w:val="28"/>
        </w:rPr>
        <w:t xml:space="preserve"> Ирина Александровна - </w:t>
      </w:r>
      <w:proofErr w:type="spellStart"/>
      <w:r w:rsidR="00DF537B" w:rsidRPr="00DF537B">
        <w:rPr>
          <w:sz w:val="28"/>
          <w:szCs w:val="28"/>
        </w:rPr>
        <w:t>юристконсульт</w:t>
      </w:r>
      <w:proofErr w:type="spellEnd"/>
      <w:r w:rsidR="00DF537B" w:rsidRPr="00DF537B">
        <w:rPr>
          <w:sz w:val="28"/>
          <w:szCs w:val="28"/>
        </w:rPr>
        <w:t xml:space="preserve"> АО "Люберецкая управляющая компания"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700E66" w:rsidRPr="00700E66">
        <w:rPr>
          <w:sz w:val="28"/>
          <w:szCs w:val="28"/>
        </w:rPr>
        <w:t xml:space="preserve"> Игнатьев</w:t>
      </w:r>
      <w:r w:rsidR="00DF537B">
        <w:rPr>
          <w:sz w:val="28"/>
          <w:szCs w:val="28"/>
        </w:rPr>
        <w:t xml:space="preserve"> Александр Александрович - г</w:t>
      </w:r>
      <w:r w:rsidR="00DF537B" w:rsidRPr="00DF537B">
        <w:rPr>
          <w:sz w:val="28"/>
          <w:szCs w:val="28"/>
        </w:rPr>
        <w:t>енеральный директор ООО "</w:t>
      </w:r>
      <w:proofErr w:type="spellStart"/>
      <w:r w:rsidR="00DF537B" w:rsidRPr="00DF537B">
        <w:rPr>
          <w:sz w:val="28"/>
          <w:szCs w:val="28"/>
        </w:rPr>
        <w:t>Техношкола</w:t>
      </w:r>
      <w:proofErr w:type="spellEnd"/>
      <w:r w:rsidR="00DF537B" w:rsidRPr="00DF537B">
        <w:rPr>
          <w:sz w:val="28"/>
          <w:szCs w:val="28"/>
        </w:rPr>
        <w:t>", директор МОУ СОШ № 6</w:t>
      </w:r>
      <w:r w:rsidR="00DF537B">
        <w:rPr>
          <w:sz w:val="28"/>
          <w:szCs w:val="28"/>
        </w:rPr>
        <w:t>;</w:t>
      </w:r>
    </w:p>
    <w:p w:rsidR="008F23E1" w:rsidRDefault="008F23E1" w:rsidP="007E321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Курсеева</w:t>
      </w:r>
      <w:proofErr w:type="spellEnd"/>
      <w:r w:rsidR="00DF537B">
        <w:rPr>
          <w:sz w:val="28"/>
          <w:szCs w:val="28"/>
        </w:rPr>
        <w:t xml:space="preserve"> Екатерина Леонидовна – </w:t>
      </w:r>
      <w:r w:rsidR="000772E3">
        <w:rPr>
          <w:sz w:val="28"/>
          <w:szCs w:val="28"/>
        </w:rPr>
        <w:t>руководитель фотостудии «</w:t>
      </w:r>
      <w:proofErr w:type="spellStart"/>
      <w:r w:rsidR="000772E3">
        <w:rPr>
          <w:sz w:val="28"/>
          <w:szCs w:val="28"/>
          <w:lang w:val="en-US"/>
        </w:rPr>
        <w:t>Fotostory</w:t>
      </w:r>
      <w:proofErr w:type="spellEnd"/>
      <w:r w:rsidR="000772E3">
        <w:rPr>
          <w:sz w:val="28"/>
          <w:szCs w:val="28"/>
        </w:rPr>
        <w:t>»</w:t>
      </w:r>
      <w:r w:rsidR="00DF537B">
        <w:rPr>
          <w:sz w:val="28"/>
          <w:szCs w:val="28"/>
        </w:rPr>
        <w:t>;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Милованцева</w:t>
      </w:r>
      <w:proofErr w:type="spellEnd"/>
      <w:r w:rsidR="00DF537B">
        <w:rPr>
          <w:sz w:val="28"/>
          <w:szCs w:val="28"/>
        </w:rPr>
        <w:t xml:space="preserve"> Татьяна Александровна - г</w:t>
      </w:r>
      <w:r w:rsidR="00DF537B" w:rsidRPr="00DF537B">
        <w:rPr>
          <w:sz w:val="28"/>
          <w:szCs w:val="28"/>
        </w:rPr>
        <w:t>енеральный директор швейного производства "</w:t>
      </w:r>
      <w:proofErr w:type="spellStart"/>
      <w:r w:rsidR="00DF537B" w:rsidRPr="00DF537B">
        <w:rPr>
          <w:sz w:val="28"/>
          <w:szCs w:val="28"/>
        </w:rPr>
        <w:t>Томилочка</w:t>
      </w:r>
      <w:proofErr w:type="spellEnd"/>
      <w:r w:rsidR="00DF537B" w:rsidRPr="00DF537B">
        <w:rPr>
          <w:sz w:val="28"/>
          <w:szCs w:val="28"/>
        </w:rPr>
        <w:t xml:space="preserve"> Мода"</w:t>
      </w:r>
      <w:r w:rsidR="00DF537B">
        <w:rPr>
          <w:sz w:val="28"/>
          <w:szCs w:val="28"/>
        </w:rPr>
        <w:t>;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700E66" w:rsidRPr="00700E66">
        <w:rPr>
          <w:sz w:val="28"/>
          <w:szCs w:val="28"/>
        </w:rPr>
        <w:t xml:space="preserve"> Паршин</w:t>
      </w:r>
      <w:r w:rsidR="00DF537B">
        <w:rPr>
          <w:sz w:val="28"/>
          <w:szCs w:val="28"/>
        </w:rPr>
        <w:t xml:space="preserve"> Владимир Федорович – </w:t>
      </w:r>
      <w:r w:rsidR="00A82BEA">
        <w:rPr>
          <w:sz w:val="28"/>
          <w:szCs w:val="28"/>
        </w:rPr>
        <w:t>генеральный директор ООО «</w:t>
      </w:r>
      <w:proofErr w:type="spellStart"/>
      <w:r w:rsidR="00A82BEA">
        <w:rPr>
          <w:sz w:val="28"/>
          <w:szCs w:val="28"/>
        </w:rPr>
        <w:t>Стройзаказчик</w:t>
      </w:r>
      <w:proofErr w:type="spellEnd"/>
      <w:r w:rsidR="00A82BEA">
        <w:rPr>
          <w:sz w:val="28"/>
          <w:szCs w:val="28"/>
        </w:rPr>
        <w:t>»</w:t>
      </w:r>
      <w:r w:rsidR="00DF537B">
        <w:rPr>
          <w:sz w:val="28"/>
          <w:szCs w:val="28"/>
        </w:rPr>
        <w:t>;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="00700E66" w:rsidRPr="00700E66">
        <w:rPr>
          <w:sz w:val="28"/>
          <w:szCs w:val="28"/>
        </w:rPr>
        <w:t xml:space="preserve"> Свешникова</w:t>
      </w:r>
      <w:r w:rsidR="00DF537B">
        <w:rPr>
          <w:sz w:val="28"/>
          <w:szCs w:val="28"/>
        </w:rPr>
        <w:t xml:space="preserve"> Надежда Ивановна – глава КФХ;</w:t>
      </w:r>
    </w:p>
    <w:p w:rsidR="008F23E1" w:rsidRDefault="008F23E1" w:rsidP="008F23E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="00700E66" w:rsidRPr="00700E66">
        <w:rPr>
          <w:sz w:val="28"/>
          <w:szCs w:val="28"/>
        </w:rPr>
        <w:t xml:space="preserve"> Ткачева</w:t>
      </w:r>
      <w:r w:rsidR="00DF537B">
        <w:rPr>
          <w:sz w:val="28"/>
          <w:szCs w:val="28"/>
        </w:rPr>
        <w:t xml:space="preserve"> Мария Владимировна - </w:t>
      </w:r>
      <w:r w:rsidR="000772E3" w:rsidRPr="00DF537B">
        <w:rPr>
          <w:sz w:val="28"/>
          <w:szCs w:val="28"/>
        </w:rPr>
        <w:t xml:space="preserve">оператор </w:t>
      </w:r>
      <w:r w:rsidR="000772E3">
        <w:rPr>
          <w:sz w:val="28"/>
          <w:szCs w:val="28"/>
        </w:rPr>
        <w:t>ОАО "ЛГЖТ"</w:t>
      </w:r>
      <w:r w:rsidR="00DF537B">
        <w:rPr>
          <w:sz w:val="28"/>
          <w:szCs w:val="28"/>
        </w:rPr>
        <w:t>;</w:t>
      </w:r>
    </w:p>
    <w:p w:rsidR="00700E66" w:rsidRDefault="008F23E1" w:rsidP="00700E66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="00700E66" w:rsidRPr="00700E66">
        <w:rPr>
          <w:sz w:val="28"/>
          <w:szCs w:val="28"/>
        </w:rPr>
        <w:t xml:space="preserve"> </w:t>
      </w:r>
      <w:proofErr w:type="spellStart"/>
      <w:r w:rsidR="00700E66" w:rsidRPr="00700E66">
        <w:rPr>
          <w:sz w:val="28"/>
          <w:szCs w:val="28"/>
        </w:rPr>
        <w:t>Хлебодарова</w:t>
      </w:r>
      <w:proofErr w:type="spellEnd"/>
      <w:r w:rsidR="00DF537B">
        <w:rPr>
          <w:sz w:val="28"/>
          <w:szCs w:val="28"/>
        </w:rPr>
        <w:t xml:space="preserve"> Ольга Борисовна - </w:t>
      </w:r>
      <w:r w:rsidR="000772E3">
        <w:rPr>
          <w:sz w:val="28"/>
          <w:szCs w:val="28"/>
        </w:rPr>
        <w:t>г</w:t>
      </w:r>
      <w:r w:rsidR="00DF537B" w:rsidRPr="00DF537B">
        <w:rPr>
          <w:sz w:val="28"/>
          <w:szCs w:val="28"/>
        </w:rPr>
        <w:t xml:space="preserve">енеральный директор АНО "Благотворительный центр психологической поддержки людей с </w:t>
      </w:r>
      <w:proofErr w:type="spellStart"/>
      <w:r w:rsidR="00DF537B" w:rsidRPr="00DF537B">
        <w:rPr>
          <w:sz w:val="28"/>
          <w:szCs w:val="28"/>
        </w:rPr>
        <w:t>онкозаболеваниями</w:t>
      </w:r>
      <w:proofErr w:type="spellEnd"/>
      <w:r w:rsidR="00DF537B" w:rsidRPr="00DF537B">
        <w:rPr>
          <w:sz w:val="28"/>
          <w:szCs w:val="28"/>
        </w:rPr>
        <w:t xml:space="preserve"> О.П.О.Р.А."; </w:t>
      </w:r>
      <w:r w:rsidR="000772E3">
        <w:rPr>
          <w:sz w:val="28"/>
          <w:szCs w:val="28"/>
        </w:rPr>
        <w:t>р</w:t>
      </w:r>
      <w:r w:rsidR="00DF537B" w:rsidRPr="00DF537B">
        <w:rPr>
          <w:sz w:val="28"/>
          <w:szCs w:val="28"/>
        </w:rPr>
        <w:t>уководитель "Ассоциации Психологов Подмосковья"</w:t>
      </w:r>
      <w:r w:rsidR="001D05C5">
        <w:rPr>
          <w:sz w:val="28"/>
          <w:szCs w:val="28"/>
        </w:rPr>
        <w:t>.</w:t>
      </w:r>
    </w:p>
    <w:sectPr w:rsidR="00700E66" w:rsidSect="004D71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276" w:right="707" w:bottom="709" w:left="1701" w:header="397" w:footer="39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800" w:rsidRDefault="00B96800">
      <w:r>
        <w:separator/>
      </w:r>
    </w:p>
  </w:endnote>
  <w:endnote w:type="continuationSeparator" w:id="0">
    <w:p w:rsidR="00B96800" w:rsidRDefault="00B9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B5C5D3F-D3F5-42B7-BE42-3F1598429490}"/>
    <w:embedBold r:id="rId2" w:fontKey="{622E7C06-5B8C-4F10-9D38-523CBCEA70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6B" w:rsidRDefault="007A0A6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6B" w:rsidRDefault="007A0A6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6B" w:rsidRDefault="007A0A6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800" w:rsidRDefault="00B96800">
      <w:r>
        <w:separator/>
      </w:r>
    </w:p>
  </w:footnote>
  <w:footnote w:type="continuationSeparator" w:id="0">
    <w:p w:rsidR="00B96800" w:rsidRDefault="00B96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43C" w:rsidRDefault="00F03BEB" w:rsidP="001B72EC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0043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0043C" w:rsidRDefault="0060043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6B" w:rsidRDefault="007A0A6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6B" w:rsidRDefault="007A0A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F513C"/>
    <w:multiLevelType w:val="singleLevel"/>
    <w:tmpl w:val="3DCC2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A85FA7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DE00CDA"/>
    <w:multiLevelType w:val="hybridMultilevel"/>
    <w:tmpl w:val="907A24D6"/>
    <w:lvl w:ilvl="0" w:tplc="7BA63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4CB40B1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87ABA"/>
    <w:multiLevelType w:val="multilevel"/>
    <w:tmpl w:val="D1D697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F4D715D"/>
    <w:multiLevelType w:val="hybridMultilevel"/>
    <w:tmpl w:val="0AB8B1D2"/>
    <w:lvl w:ilvl="0" w:tplc="54B07DFE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770"/>
    <w:rsid w:val="000033F4"/>
    <w:rsid w:val="00005772"/>
    <w:rsid w:val="00013BE8"/>
    <w:rsid w:val="00016526"/>
    <w:rsid w:val="00016EC6"/>
    <w:rsid w:val="0001734A"/>
    <w:rsid w:val="00017721"/>
    <w:rsid w:val="00020138"/>
    <w:rsid w:val="00021694"/>
    <w:rsid w:val="0002322A"/>
    <w:rsid w:val="000232F2"/>
    <w:rsid w:val="00026E59"/>
    <w:rsid w:val="00027056"/>
    <w:rsid w:val="00032708"/>
    <w:rsid w:val="000352BA"/>
    <w:rsid w:val="000353BB"/>
    <w:rsid w:val="00035490"/>
    <w:rsid w:val="00036E94"/>
    <w:rsid w:val="00037131"/>
    <w:rsid w:val="00037D5F"/>
    <w:rsid w:val="000432A1"/>
    <w:rsid w:val="000534B9"/>
    <w:rsid w:val="00054D3E"/>
    <w:rsid w:val="00061314"/>
    <w:rsid w:val="00067E8C"/>
    <w:rsid w:val="000712C3"/>
    <w:rsid w:val="000712D2"/>
    <w:rsid w:val="000721A3"/>
    <w:rsid w:val="0007304D"/>
    <w:rsid w:val="00073ECC"/>
    <w:rsid w:val="000772E3"/>
    <w:rsid w:val="00080A0D"/>
    <w:rsid w:val="00080C75"/>
    <w:rsid w:val="00081BC1"/>
    <w:rsid w:val="0009217D"/>
    <w:rsid w:val="00092BEB"/>
    <w:rsid w:val="0009745E"/>
    <w:rsid w:val="000977AF"/>
    <w:rsid w:val="000979BD"/>
    <w:rsid w:val="000A3460"/>
    <w:rsid w:val="000B0FDD"/>
    <w:rsid w:val="000B2458"/>
    <w:rsid w:val="000B4BC8"/>
    <w:rsid w:val="000B7567"/>
    <w:rsid w:val="000B7C59"/>
    <w:rsid w:val="000C0210"/>
    <w:rsid w:val="000C204E"/>
    <w:rsid w:val="000C7812"/>
    <w:rsid w:val="000D2032"/>
    <w:rsid w:val="000D3F84"/>
    <w:rsid w:val="000D5299"/>
    <w:rsid w:val="000E02E1"/>
    <w:rsid w:val="000E2FD7"/>
    <w:rsid w:val="000E5A99"/>
    <w:rsid w:val="000E6D8E"/>
    <w:rsid w:val="000F18FF"/>
    <w:rsid w:val="000F1CA0"/>
    <w:rsid w:val="000F315E"/>
    <w:rsid w:val="000F6E27"/>
    <w:rsid w:val="000F7877"/>
    <w:rsid w:val="001001DF"/>
    <w:rsid w:val="001016E8"/>
    <w:rsid w:val="00101B4D"/>
    <w:rsid w:val="00103548"/>
    <w:rsid w:val="001171A7"/>
    <w:rsid w:val="00121496"/>
    <w:rsid w:val="00122973"/>
    <w:rsid w:val="001324CF"/>
    <w:rsid w:val="001360FE"/>
    <w:rsid w:val="001368D8"/>
    <w:rsid w:val="001441A3"/>
    <w:rsid w:val="00152587"/>
    <w:rsid w:val="00161AF6"/>
    <w:rsid w:val="0016752B"/>
    <w:rsid w:val="0017201A"/>
    <w:rsid w:val="001741EE"/>
    <w:rsid w:val="0017489B"/>
    <w:rsid w:val="00184F2D"/>
    <w:rsid w:val="00192B18"/>
    <w:rsid w:val="00193A96"/>
    <w:rsid w:val="001A182D"/>
    <w:rsid w:val="001A275C"/>
    <w:rsid w:val="001A5CCD"/>
    <w:rsid w:val="001B72EC"/>
    <w:rsid w:val="001C00AB"/>
    <w:rsid w:val="001C47F5"/>
    <w:rsid w:val="001D05C5"/>
    <w:rsid w:val="001E0229"/>
    <w:rsid w:val="001E2967"/>
    <w:rsid w:val="001E5552"/>
    <w:rsid w:val="001F07CF"/>
    <w:rsid w:val="00200745"/>
    <w:rsid w:val="002065FD"/>
    <w:rsid w:val="002128B6"/>
    <w:rsid w:val="002129E2"/>
    <w:rsid w:val="002130E3"/>
    <w:rsid w:val="00214324"/>
    <w:rsid w:val="00214B34"/>
    <w:rsid w:val="00230186"/>
    <w:rsid w:val="00230B12"/>
    <w:rsid w:val="00235DE3"/>
    <w:rsid w:val="00246795"/>
    <w:rsid w:val="00257003"/>
    <w:rsid w:val="00260DCA"/>
    <w:rsid w:val="00265A1C"/>
    <w:rsid w:val="0027638D"/>
    <w:rsid w:val="00280E1B"/>
    <w:rsid w:val="00281A99"/>
    <w:rsid w:val="00287CBB"/>
    <w:rsid w:val="002A7A2F"/>
    <w:rsid w:val="002B0ED8"/>
    <w:rsid w:val="002B3942"/>
    <w:rsid w:val="002B6270"/>
    <w:rsid w:val="002C15A9"/>
    <w:rsid w:val="002C4062"/>
    <w:rsid w:val="002C4696"/>
    <w:rsid w:val="002C754F"/>
    <w:rsid w:val="002C7DBA"/>
    <w:rsid w:val="002D1A7B"/>
    <w:rsid w:val="002D1B13"/>
    <w:rsid w:val="002D2A23"/>
    <w:rsid w:val="002D2E5B"/>
    <w:rsid w:val="002D328B"/>
    <w:rsid w:val="002D32EF"/>
    <w:rsid w:val="002D3DBB"/>
    <w:rsid w:val="002E0DEA"/>
    <w:rsid w:val="002E3E70"/>
    <w:rsid w:val="002E554D"/>
    <w:rsid w:val="002E6309"/>
    <w:rsid w:val="002F0295"/>
    <w:rsid w:val="002F5531"/>
    <w:rsid w:val="003041D0"/>
    <w:rsid w:val="00304938"/>
    <w:rsid w:val="00306E58"/>
    <w:rsid w:val="00316151"/>
    <w:rsid w:val="00316CB4"/>
    <w:rsid w:val="00320B25"/>
    <w:rsid w:val="00320FE0"/>
    <w:rsid w:val="003242BD"/>
    <w:rsid w:val="00332A43"/>
    <w:rsid w:val="003466CC"/>
    <w:rsid w:val="00347684"/>
    <w:rsid w:val="003505B1"/>
    <w:rsid w:val="00350B07"/>
    <w:rsid w:val="00352DF3"/>
    <w:rsid w:val="00362BFC"/>
    <w:rsid w:val="00371004"/>
    <w:rsid w:val="003830F2"/>
    <w:rsid w:val="00384CC5"/>
    <w:rsid w:val="00385622"/>
    <w:rsid w:val="0038584D"/>
    <w:rsid w:val="003916C7"/>
    <w:rsid w:val="00395BB8"/>
    <w:rsid w:val="00396192"/>
    <w:rsid w:val="003A4CA3"/>
    <w:rsid w:val="003A7132"/>
    <w:rsid w:val="003B2693"/>
    <w:rsid w:val="003C4D51"/>
    <w:rsid w:val="003D32AC"/>
    <w:rsid w:val="003D38D4"/>
    <w:rsid w:val="003D5E33"/>
    <w:rsid w:val="003D67DA"/>
    <w:rsid w:val="003E7CE7"/>
    <w:rsid w:val="003F05DE"/>
    <w:rsid w:val="003F7821"/>
    <w:rsid w:val="00400DDD"/>
    <w:rsid w:val="0040224C"/>
    <w:rsid w:val="00405E8F"/>
    <w:rsid w:val="004064E9"/>
    <w:rsid w:val="00412308"/>
    <w:rsid w:val="0041347E"/>
    <w:rsid w:val="004207DF"/>
    <w:rsid w:val="00425F11"/>
    <w:rsid w:val="004403C3"/>
    <w:rsid w:val="00440AD0"/>
    <w:rsid w:val="00440DC1"/>
    <w:rsid w:val="0045029C"/>
    <w:rsid w:val="004617C4"/>
    <w:rsid w:val="004629AC"/>
    <w:rsid w:val="0046366B"/>
    <w:rsid w:val="00464AA3"/>
    <w:rsid w:val="004678C7"/>
    <w:rsid w:val="00471281"/>
    <w:rsid w:val="00483278"/>
    <w:rsid w:val="00493DF6"/>
    <w:rsid w:val="004978BB"/>
    <w:rsid w:val="004A39AE"/>
    <w:rsid w:val="004A51ED"/>
    <w:rsid w:val="004B3BE2"/>
    <w:rsid w:val="004C72F4"/>
    <w:rsid w:val="004D059B"/>
    <w:rsid w:val="004D336F"/>
    <w:rsid w:val="004D47FE"/>
    <w:rsid w:val="004D5651"/>
    <w:rsid w:val="004D71DF"/>
    <w:rsid w:val="004D7E38"/>
    <w:rsid w:val="004E0555"/>
    <w:rsid w:val="004E3330"/>
    <w:rsid w:val="004E5228"/>
    <w:rsid w:val="004E73C5"/>
    <w:rsid w:val="004F383A"/>
    <w:rsid w:val="004F60A7"/>
    <w:rsid w:val="00500FFF"/>
    <w:rsid w:val="005063CE"/>
    <w:rsid w:val="00520F11"/>
    <w:rsid w:val="00520FE2"/>
    <w:rsid w:val="005327F2"/>
    <w:rsid w:val="0054263C"/>
    <w:rsid w:val="00546971"/>
    <w:rsid w:val="00550059"/>
    <w:rsid w:val="00562908"/>
    <w:rsid w:val="00564DA4"/>
    <w:rsid w:val="00567376"/>
    <w:rsid w:val="00567BF9"/>
    <w:rsid w:val="00573054"/>
    <w:rsid w:val="00576DBB"/>
    <w:rsid w:val="00577007"/>
    <w:rsid w:val="005773A4"/>
    <w:rsid w:val="00577F9E"/>
    <w:rsid w:val="00587073"/>
    <w:rsid w:val="0058718E"/>
    <w:rsid w:val="0059448F"/>
    <w:rsid w:val="005A1A14"/>
    <w:rsid w:val="005A2025"/>
    <w:rsid w:val="005A28DE"/>
    <w:rsid w:val="005A37B7"/>
    <w:rsid w:val="005A5628"/>
    <w:rsid w:val="005A78CB"/>
    <w:rsid w:val="005B4982"/>
    <w:rsid w:val="005B75CA"/>
    <w:rsid w:val="005C5EDA"/>
    <w:rsid w:val="005C67E8"/>
    <w:rsid w:val="005D6158"/>
    <w:rsid w:val="005D6EA7"/>
    <w:rsid w:val="005E0882"/>
    <w:rsid w:val="005E1D26"/>
    <w:rsid w:val="005E5C93"/>
    <w:rsid w:val="005E611C"/>
    <w:rsid w:val="005E7AB0"/>
    <w:rsid w:val="005F3010"/>
    <w:rsid w:val="005F31B9"/>
    <w:rsid w:val="005F3B5C"/>
    <w:rsid w:val="0060043C"/>
    <w:rsid w:val="006030F9"/>
    <w:rsid w:val="006102C7"/>
    <w:rsid w:val="0063041B"/>
    <w:rsid w:val="006331D1"/>
    <w:rsid w:val="00640A0C"/>
    <w:rsid w:val="0064646D"/>
    <w:rsid w:val="0066261B"/>
    <w:rsid w:val="00667329"/>
    <w:rsid w:val="0068106A"/>
    <w:rsid w:val="006813FF"/>
    <w:rsid w:val="00681E8D"/>
    <w:rsid w:val="006845D9"/>
    <w:rsid w:val="00691CE9"/>
    <w:rsid w:val="006938A3"/>
    <w:rsid w:val="00696318"/>
    <w:rsid w:val="006A26CF"/>
    <w:rsid w:val="006A3A80"/>
    <w:rsid w:val="006A7E27"/>
    <w:rsid w:val="006B0E82"/>
    <w:rsid w:val="006C2653"/>
    <w:rsid w:val="006C389E"/>
    <w:rsid w:val="006C413D"/>
    <w:rsid w:val="006C60BF"/>
    <w:rsid w:val="006D0B38"/>
    <w:rsid w:val="006D3E99"/>
    <w:rsid w:val="006D6573"/>
    <w:rsid w:val="006E452B"/>
    <w:rsid w:val="006F1D9F"/>
    <w:rsid w:val="00700E66"/>
    <w:rsid w:val="0070277E"/>
    <w:rsid w:val="00705BCB"/>
    <w:rsid w:val="007152D1"/>
    <w:rsid w:val="00722875"/>
    <w:rsid w:val="00722F3D"/>
    <w:rsid w:val="00723475"/>
    <w:rsid w:val="007271E2"/>
    <w:rsid w:val="007277B5"/>
    <w:rsid w:val="007347A9"/>
    <w:rsid w:val="00741033"/>
    <w:rsid w:val="00743CAC"/>
    <w:rsid w:val="007533DD"/>
    <w:rsid w:val="00754EE8"/>
    <w:rsid w:val="007556EB"/>
    <w:rsid w:val="0076048D"/>
    <w:rsid w:val="00761D96"/>
    <w:rsid w:val="00762036"/>
    <w:rsid w:val="0076293A"/>
    <w:rsid w:val="0077024A"/>
    <w:rsid w:val="007821DC"/>
    <w:rsid w:val="0078254D"/>
    <w:rsid w:val="00793540"/>
    <w:rsid w:val="007A0A6B"/>
    <w:rsid w:val="007A0BB9"/>
    <w:rsid w:val="007A4711"/>
    <w:rsid w:val="007B3C11"/>
    <w:rsid w:val="007C04F5"/>
    <w:rsid w:val="007C63AF"/>
    <w:rsid w:val="007D0F48"/>
    <w:rsid w:val="007D2B62"/>
    <w:rsid w:val="007E31DB"/>
    <w:rsid w:val="007E3217"/>
    <w:rsid w:val="007E365F"/>
    <w:rsid w:val="007E4898"/>
    <w:rsid w:val="0080259D"/>
    <w:rsid w:val="0080487E"/>
    <w:rsid w:val="00806D10"/>
    <w:rsid w:val="008134CD"/>
    <w:rsid w:val="00815806"/>
    <w:rsid w:val="0082243F"/>
    <w:rsid w:val="00822C44"/>
    <w:rsid w:val="008234BB"/>
    <w:rsid w:val="00825533"/>
    <w:rsid w:val="0083077A"/>
    <w:rsid w:val="00836A32"/>
    <w:rsid w:val="00841DAA"/>
    <w:rsid w:val="00844DC3"/>
    <w:rsid w:val="00851CAA"/>
    <w:rsid w:val="00867764"/>
    <w:rsid w:val="00872109"/>
    <w:rsid w:val="00874D2E"/>
    <w:rsid w:val="00875D8A"/>
    <w:rsid w:val="00876CE4"/>
    <w:rsid w:val="008773FC"/>
    <w:rsid w:val="008806F7"/>
    <w:rsid w:val="00882439"/>
    <w:rsid w:val="00883071"/>
    <w:rsid w:val="008854FF"/>
    <w:rsid w:val="00890F17"/>
    <w:rsid w:val="00892765"/>
    <w:rsid w:val="00893E2B"/>
    <w:rsid w:val="00896FC9"/>
    <w:rsid w:val="008A619A"/>
    <w:rsid w:val="008A790E"/>
    <w:rsid w:val="008B2290"/>
    <w:rsid w:val="008B54D1"/>
    <w:rsid w:val="008B584C"/>
    <w:rsid w:val="008B7767"/>
    <w:rsid w:val="008C2F60"/>
    <w:rsid w:val="008C73FB"/>
    <w:rsid w:val="008D4A3D"/>
    <w:rsid w:val="008D4B09"/>
    <w:rsid w:val="008E42A2"/>
    <w:rsid w:val="008F23E1"/>
    <w:rsid w:val="009045CC"/>
    <w:rsid w:val="0090570E"/>
    <w:rsid w:val="00905E0E"/>
    <w:rsid w:val="00913721"/>
    <w:rsid w:val="00915CC1"/>
    <w:rsid w:val="009207A8"/>
    <w:rsid w:val="0093002E"/>
    <w:rsid w:val="009304D9"/>
    <w:rsid w:val="00930CEB"/>
    <w:rsid w:val="00937382"/>
    <w:rsid w:val="009432A3"/>
    <w:rsid w:val="00945E0D"/>
    <w:rsid w:val="009513B4"/>
    <w:rsid w:val="0096109B"/>
    <w:rsid w:val="009641E0"/>
    <w:rsid w:val="0096796B"/>
    <w:rsid w:val="0097420C"/>
    <w:rsid w:val="00974309"/>
    <w:rsid w:val="009844A9"/>
    <w:rsid w:val="0098504F"/>
    <w:rsid w:val="009865DE"/>
    <w:rsid w:val="0099509E"/>
    <w:rsid w:val="00997726"/>
    <w:rsid w:val="009A02BE"/>
    <w:rsid w:val="009A07E3"/>
    <w:rsid w:val="009A3357"/>
    <w:rsid w:val="009A6A6C"/>
    <w:rsid w:val="009A77F2"/>
    <w:rsid w:val="009B0307"/>
    <w:rsid w:val="009B5C07"/>
    <w:rsid w:val="009B67D3"/>
    <w:rsid w:val="009C2A93"/>
    <w:rsid w:val="009C3437"/>
    <w:rsid w:val="009C5A9B"/>
    <w:rsid w:val="009D0824"/>
    <w:rsid w:val="009D18D3"/>
    <w:rsid w:val="009D2F79"/>
    <w:rsid w:val="009D622B"/>
    <w:rsid w:val="009D6D5D"/>
    <w:rsid w:val="009E0388"/>
    <w:rsid w:val="009E134A"/>
    <w:rsid w:val="009E3389"/>
    <w:rsid w:val="009F23CB"/>
    <w:rsid w:val="009F3463"/>
    <w:rsid w:val="009F379D"/>
    <w:rsid w:val="009F6270"/>
    <w:rsid w:val="009F6D09"/>
    <w:rsid w:val="00A01086"/>
    <w:rsid w:val="00A04679"/>
    <w:rsid w:val="00A04FE1"/>
    <w:rsid w:val="00A10A9E"/>
    <w:rsid w:val="00A11216"/>
    <w:rsid w:val="00A1574B"/>
    <w:rsid w:val="00A229EE"/>
    <w:rsid w:val="00A244E6"/>
    <w:rsid w:val="00A264A3"/>
    <w:rsid w:val="00A30E50"/>
    <w:rsid w:val="00A33504"/>
    <w:rsid w:val="00A37D51"/>
    <w:rsid w:val="00A5141C"/>
    <w:rsid w:val="00A5471B"/>
    <w:rsid w:val="00A57EB0"/>
    <w:rsid w:val="00A61970"/>
    <w:rsid w:val="00A660B4"/>
    <w:rsid w:val="00A6695A"/>
    <w:rsid w:val="00A67253"/>
    <w:rsid w:val="00A7064B"/>
    <w:rsid w:val="00A72D07"/>
    <w:rsid w:val="00A77520"/>
    <w:rsid w:val="00A82BEA"/>
    <w:rsid w:val="00A84BF6"/>
    <w:rsid w:val="00A853C6"/>
    <w:rsid w:val="00A86E2D"/>
    <w:rsid w:val="00A90B56"/>
    <w:rsid w:val="00A92D37"/>
    <w:rsid w:val="00A9462A"/>
    <w:rsid w:val="00A953DA"/>
    <w:rsid w:val="00A95AFE"/>
    <w:rsid w:val="00AA05C1"/>
    <w:rsid w:val="00AA109B"/>
    <w:rsid w:val="00AB2467"/>
    <w:rsid w:val="00AB4CA0"/>
    <w:rsid w:val="00AB4CF0"/>
    <w:rsid w:val="00AE0E17"/>
    <w:rsid w:val="00AE5179"/>
    <w:rsid w:val="00AE5882"/>
    <w:rsid w:val="00AF3D4B"/>
    <w:rsid w:val="00AF4033"/>
    <w:rsid w:val="00AF66F2"/>
    <w:rsid w:val="00B0050D"/>
    <w:rsid w:val="00B03561"/>
    <w:rsid w:val="00B1195A"/>
    <w:rsid w:val="00B17423"/>
    <w:rsid w:val="00B25674"/>
    <w:rsid w:val="00B307B0"/>
    <w:rsid w:val="00B31011"/>
    <w:rsid w:val="00B32E66"/>
    <w:rsid w:val="00B37711"/>
    <w:rsid w:val="00B41935"/>
    <w:rsid w:val="00B43F22"/>
    <w:rsid w:val="00B45976"/>
    <w:rsid w:val="00B51053"/>
    <w:rsid w:val="00B52218"/>
    <w:rsid w:val="00B5493B"/>
    <w:rsid w:val="00B65DFB"/>
    <w:rsid w:val="00B75A20"/>
    <w:rsid w:val="00B76225"/>
    <w:rsid w:val="00B774DC"/>
    <w:rsid w:val="00B91AB4"/>
    <w:rsid w:val="00B91D7E"/>
    <w:rsid w:val="00B93EE5"/>
    <w:rsid w:val="00B9485E"/>
    <w:rsid w:val="00B96028"/>
    <w:rsid w:val="00B96800"/>
    <w:rsid w:val="00BA6837"/>
    <w:rsid w:val="00BB1776"/>
    <w:rsid w:val="00BB3C88"/>
    <w:rsid w:val="00BB7571"/>
    <w:rsid w:val="00BC0308"/>
    <w:rsid w:val="00BC1502"/>
    <w:rsid w:val="00BC4AD7"/>
    <w:rsid w:val="00BD33A8"/>
    <w:rsid w:val="00BD6C16"/>
    <w:rsid w:val="00BD70BC"/>
    <w:rsid w:val="00BE12B0"/>
    <w:rsid w:val="00BE1833"/>
    <w:rsid w:val="00BE5914"/>
    <w:rsid w:val="00BE7FDA"/>
    <w:rsid w:val="00BF4A18"/>
    <w:rsid w:val="00BF7564"/>
    <w:rsid w:val="00C019D6"/>
    <w:rsid w:val="00C04C2D"/>
    <w:rsid w:val="00C07E92"/>
    <w:rsid w:val="00C16C8B"/>
    <w:rsid w:val="00C230FC"/>
    <w:rsid w:val="00C2358B"/>
    <w:rsid w:val="00C2501C"/>
    <w:rsid w:val="00C256AC"/>
    <w:rsid w:val="00C25FD1"/>
    <w:rsid w:val="00C26DF4"/>
    <w:rsid w:val="00C27DDA"/>
    <w:rsid w:val="00C33AF2"/>
    <w:rsid w:val="00C37561"/>
    <w:rsid w:val="00C42B4A"/>
    <w:rsid w:val="00C43517"/>
    <w:rsid w:val="00C55E9E"/>
    <w:rsid w:val="00C5613E"/>
    <w:rsid w:val="00C65942"/>
    <w:rsid w:val="00C662EE"/>
    <w:rsid w:val="00C707E1"/>
    <w:rsid w:val="00C711E5"/>
    <w:rsid w:val="00C72EC5"/>
    <w:rsid w:val="00C73479"/>
    <w:rsid w:val="00C74DC1"/>
    <w:rsid w:val="00C83785"/>
    <w:rsid w:val="00C853D2"/>
    <w:rsid w:val="00C9084F"/>
    <w:rsid w:val="00C91255"/>
    <w:rsid w:val="00C96944"/>
    <w:rsid w:val="00CA074A"/>
    <w:rsid w:val="00CA257D"/>
    <w:rsid w:val="00CA5417"/>
    <w:rsid w:val="00CB19F0"/>
    <w:rsid w:val="00CB2C7D"/>
    <w:rsid w:val="00CC58B6"/>
    <w:rsid w:val="00CC61B0"/>
    <w:rsid w:val="00CC6780"/>
    <w:rsid w:val="00CC6872"/>
    <w:rsid w:val="00CD00D0"/>
    <w:rsid w:val="00CD0734"/>
    <w:rsid w:val="00CD2A91"/>
    <w:rsid w:val="00CE04B3"/>
    <w:rsid w:val="00CE0528"/>
    <w:rsid w:val="00CE1BD2"/>
    <w:rsid w:val="00CE1BF6"/>
    <w:rsid w:val="00CE254F"/>
    <w:rsid w:val="00CE72D6"/>
    <w:rsid w:val="00CF226A"/>
    <w:rsid w:val="00CF5BEE"/>
    <w:rsid w:val="00D01218"/>
    <w:rsid w:val="00D0599F"/>
    <w:rsid w:val="00D14880"/>
    <w:rsid w:val="00D150CD"/>
    <w:rsid w:val="00D157A8"/>
    <w:rsid w:val="00D37E72"/>
    <w:rsid w:val="00D4382D"/>
    <w:rsid w:val="00D45BD1"/>
    <w:rsid w:val="00D4640F"/>
    <w:rsid w:val="00D47702"/>
    <w:rsid w:val="00D51BB6"/>
    <w:rsid w:val="00D52FBA"/>
    <w:rsid w:val="00D53680"/>
    <w:rsid w:val="00D6238D"/>
    <w:rsid w:val="00D66D49"/>
    <w:rsid w:val="00D67932"/>
    <w:rsid w:val="00D72DFC"/>
    <w:rsid w:val="00D8224A"/>
    <w:rsid w:val="00D823DE"/>
    <w:rsid w:val="00D9646C"/>
    <w:rsid w:val="00D97555"/>
    <w:rsid w:val="00DA15EB"/>
    <w:rsid w:val="00DA5AF5"/>
    <w:rsid w:val="00DA5E3A"/>
    <w:rsid w:val="00DA73A0"/>
    <w:rsid w:val="00DA7D6A"/>
    <w:rsid w:val="00DB0411"/>
    <w:rsid w:val="00DB069F"/>
    <w:rsid w:val="00DB6B52"/>
    <w:rsid w:val="00DC5C72"/>
    <w:rsid w:val="00DD1F87"/>
    <w:rsid w:val="00DD4884"/>
    <w:rsid w:val="00DD50C2"/>
    <w:rsid w:val="00DF0962"/>
    <w:rsid w:val="00DF43BD"/>
    <w:rsid w:val="00DF537B"/>
    <w:rsid w:val="00DF55DD"/>
    <w:rsid w:val="00E31F53"/>
    <w:rsid w:val="00E34454"/>
    <w:rsid w:val="00E35ADD"/>
    <w:rsid w:val="00E365DB"/>
    <w:rsid w:val="00E36DFF"/>
    <w:rsid w:val="00E37372"/>
    <w:rsid w:val="00E37508"/>
    <w:rsid w:val="00E40AEA"/>
    <w:rsid w:val="00E447AF"/>
    <w:rsid w:val="00E479A7"/>
    <w:rsid w:val="00E5009E"/>
    <w:rsid w:val="00E52502"/>
    <w:rsid w:val="00E5261E"/>
    <w:rsid w:val="00E552E9"/>
    <w:rsid w:val="00E55893"/>
    <w:rsid w:val="00E619F7"/>
    <w:rsid w:val="00E63393"/>
    <w:rsid w:val="00E666ED"/>
    <w:rsid w:val="00E748DE"/>
    <w:rsid w:val="00E76FB6"/>
    <w:rsid w:val="00E8002A"/>
    <w:rsid w:val="00E81191"/>
    <w:rsid w:val="00E81702"/>
    <w:rsid w:val="00E8335B"/>
    <w:rsid w:val="00E86207"/>
    <w:rsid w:val="00E87D57"/>
    <w:rsid w:val="00E97A46"/>
    <w:rsid w:val="00EA54DC"/>
    <w:rsid w:val="00EA79BB"/>
    <w:rsid w:val="00EB054E"/>
    <w:rsid w:val="00EB5562"/>
    <w:rsid w:val="00EC0462"/>
    <w:rsid w:val="00EC10BC"/>
    <w:rsid w:val="00ED1A8D"/>
    <w:rsid w:val="00ED4C77"/>
    <w:rsid w:val="00ED706C"/>
    <w:rsid w:val="00EE446C"/>
    <w:rsid w:val="00EF1DBF"/>
    <w:rsid w:val="00EF3289"/>
    <w:rsid w:val="00EF499F"/>
    <w:rsid w:val="00EF4F9D"/>
    <w:rsid w:val="00F03BEB"/>
    <w:rsid w:val="00F05B96"/>
    <w:rsid w:val="00F069C8"/>
    <w:rsid w:val="00F10E05"/>
    <w:rsid w:val="00F16607"/>
    <w:rsid w:val="00F22959"/>
    <w:rsid w:val="00F2308E"/>
    <w:rsid w:val="00F25046"/>
    <w:rsid w:val="00F25D72"/>
    <w:rsid w:val="00F26E53"/>
    <w:rsid w:val="00F32831"/>
    <w:rsid w:val="00F35BC6"/>
    <w:rsid w:val="00F414DE"/>
    <w:rsid w:val="00F52B9B"/>
    <w:rsid w:val="00F52F42"/>
    <w:rsid w:val="00F66EB7"/>
    <w:rsid w:val="00F74247"/>
    <w:rsid w:val="00F82E41"/>
    <w:rsid w:val="00F85179"/>
    <w:rsid w:val="00F87CD3"/>
    <w:rsid w:val="00F90B8B"/>
    <w:rsid w:val="00F93389"/>
    <w:rsid w:val="00F96134"/>
    <w:rsid w:val="00FA0A6F"/>
    <w:rsid w:val="00FA5F0A"/>
    <w:rsid w:val="00FA6122"/>
    <w:rsid w:val="00FB19FF"/>
    <w:rsid w:val="00FB3B7C"/>
    <w:rsid w:val="00FC23EC"/>
    <w:rsid w:val="00FD109E"/>
    <w:rsid w:val="00FD1D53"/>
    <w:rsid w:val="00FD37C8"/>
    <w:rsid w:val="00FE116B"/>
    <w:rsid w:val="00FE6C92"/>
    <w:rsid w:val="00FF2FB7"/>
    <w:rsid w:val="00FF4361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DBA853D-3BE6-46C3-B469-B8CBBD91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1E"/>
    <w:rPr>
      <w:sz w:val="24"/>
    </w:rPr>
  </w:style>
  <w:style w:type="paragraph" w:styleId="1">
    <w:name w:val="heading 1"/>
    <w:basedOn w:val="a"/>
    <w:next w:val="a"/>
    <w:qFormat/>
    <w:rsid w:val="00E5261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E5261E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E5261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261E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261E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E5261E"/>
    <w:pPr>
      <w:jc w:val="both"/>
    </w:pPr>
  </w:style>
  <w:style w:type="paragraph" w:customStyle="1" w:styleId="a4">
    <w:name w:val="Заголовок бланка"/>
    <w:next w:val="a5"/>
    <w:autoRedefine/>
    <w:rsid w:val="00876CE4"/>
    <w:pPr>
      <w:tabs>
        <w:tab w:val="left" w:pos="1276"/>
      </w:tabs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E5261E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E5261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E5261E"/>
    <w:pPr>
      <w:ind w:left="964"/>
    </w:pPr>
    <w:rPr>
      <w:b/>
      <w:noProof/>
      <w:sz w:val="18"/>
    </w:rPr>
  </w:style>
  <w:style w:type="paragraph" w:styleId="30">
    <w:name w:val="Body Text 3"/>
    <w:basedOn w:val="a"/>
    <w:rsid w:val="0002322A"/>
    <w:pPr>
      <w:spacing w:after="120"/>
    </w:pPr>
    <w:rPr>
      <w:sz w:val="16"/>
      <w:szCs w:val="16"/>
    </w:rPr>
  </w:style>
  <w:style w:type="paragraph" w:styleId="a9">
    <w:name w:val="Balloon Text"/>
    <w:basedOn w:val="a"/>
    <w:semiHidden/>
    <w:rsid w:val="00121496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520F11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520F11"/>
    <w:pPr>
      <w:tabs>
        <w:tab w:val="center" w:pos="4677"/>
        <w:tab w:val="right" w:pos="9355"/>
      </w:tabs>
    </w:pPr>
  </w:style>
  <w:style w:type="paragraph" w:styleId="ac">
    <w:name w:val="Body Text Indent"/>
    <w:basedOn w:val="a"/>
    <w:rsid w:val="006E452B"/>
    <w:pPr>
      <w:spacing w:after="120"/>
      <w:ind w:left="283"/>
    </w:pPr>
  </w:style>
  <w:style w:type="character" w:styleId="ad">
    <w:name w:val="page number"/>
    <w:basedOn w:val="a0"/>
    <w:rsid w:val="006E452B"/>
  </w:style>
  <w:style w:type="paragraph" w:styleId="ae">
    <w:name w:val="No Spacing"/>
    <w:uiPriority w:val="1"/>
    <w:qFormat/>
    <w:rsid w:val="004978BB"/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59"/>
    <w:rsid w:val="004978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242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uiPriority w:val="99"/>
    <w:rsid w:val="00402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5B728-2F37-40DC-8751-04C16848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0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subject/>
  <dc:creator>MaeXtro</dc:creator>
  <cp:keywords/>
  <dc:description>JU$t bEEn CAPuted!</dc:description>
  <cp:lastModifiedBy>PC</cp:lastModifiedBy>
  <cp:revision>2</cp:revision>
  <cp:lastPrinted>2017-06-14T14:28:00Z</cp:lastPrinted>
  <dcterms:created xsi:type="dcterms:W3CDTF">2017-06-23T06:53:00Z</dcterms:created>
  <dcterms:modified xsi:type="dcterms:W3CDTF">2017-06-23T06:53:00Z</dcterms:modified>
</cp:coreProperties>
</file>