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DCB" w:rsidRDefault="00684DCB" w:rsidP="00684DCB">
      <w:pPr>
        <w:jc w:val="center"/>
        <w:rPr>
          <w:b/>
          <w:sz w:val="20"/>
        </w:rPr>
      </w:pPr>
      <w:r>
        <w:rPr>
          <w:b/>
          <w:noProof/>
        </w:rPr>
        <w:drawing>
          <wp:inline distT="0" distB="0" distL="0" distR="0">
            <wp:extent cx="895350" cy="1104900"/>
            <wp:effectExtent l="0" t="0" r="0" b="0"/>
            <wp:docPr id="1" name="Рисунок 1" descr="Gerb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bl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CB" w:rsidRDefault="00684DCB" w:rsidP="00684DCB">
      <w:pPr>
        <w:jc w:val="center"/>
        <w:rPr>
          <w:b/>
          <w:color w:val="000000"/>
          <w:spacing w:val="9"/>
          <w:lang w:eastAsia="en-US"/>
        </w:rPr>
      </w:pPr>
    </w:p>
    <w:p w:rsidR="00684DCB" w:rsidRDefault="00684DCB" w:rsidP="00684D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СОВЕТ ДЕПУТАТОВ</w:t>
      </w:r>
    </w:p>
    <w:p w:rsidR="00684DCB" w:rsidRDefault="00684DCB" w:rsidP="00684DCB">
      <w:pPr>
        <w:ind w:left="567"/>
        <w:jc w:val="center"/>
        <w:rPr>
          <w:b/>
          <w:sz w:val="12"/>
          <w:szCs w:val="12"/>
        </w:rPr>
      </w:pPr>
    </w:p>
    <w:p w:rsidR="00684DCB" w:rsidRDefault="00684DCB" w:rsidP="00684DCB">
      <w:pPr>
        <w:jc w:val="center"/>
        <w:rPr>
          <w:b/>
          <w:bCs/>
          <w:spacing w:val="10"/>
          <w:w w:val="115"/>
        </w:rPr>
      </w:pPr>
      <w:r>
        <w:rPr>
          <w:b/>
          <w:bCs/>
          <w:noProof/>
          <w:spacing w:val="10"/>
          <w:w w:val="115"/>
        </w:rPr>
        <w:t>МУНИЦИПАЛЬНОГО ОБРАЗОВАНИЯ</w:t>
      </w:r>
    </w:p>
    <w:p w:rsidR="00684DCB" w:rsidRDefault="00684DCB" w:rsidP="00684DCB">
      <w:pPr>
        <w:jc w:val="center"/>
        <w:rPr>
          <w:b/>
          <w:bCs/>
          <w:spacing w:val="10"/>
          <w:w w:val="115"/>
          <w:sz w:val="20"/>
        </w:rPr>
      </w:pPr>
      <w:r>
        <w:rPr>
          <w:b/>
          <w:bCs/>
          <w:noProof/>
          <w:spacing w:val="10"/>
          <w:w w:val="115"/>
        </w:rPr>
        <w:t>ГОРОДСКОЙ ОКРУГ ЛЮБЕРЦЫ</w:t>
      </w:r>
      <w:r>
        <w:rPr>
          <w:b/>
          <w:bCs/>
          <w:spacing w:val="10"/>
          <w:w w:val="115"/>
        </w:rPr>
        <w:br/>
      </w:r>
      <w:r>
        <w:rPr>
          <w:b/>
          <w:bCs/>
          <w:noProof/>
          <w:spacing w:val="10"/>
          <w:w w:val="115"/>
        </w:rPr>
        <w:t>МОСКОВСКОЙ ОБЛАСТИ</w:t>
      </w:r>
    </w:p>
    <w:p w:rsidR="00684DCB" w:rsidRDefault="00684DCB" w:rsidP="00684DCB">
      <w:pPr>
        <w:jc w:val="center"/>
        <w:rPr>
          <w:b/>
        </w:rPr>
      </w:pPr>
    </w:p>
    <w:p w:rsidR="00684DCB" w:rsidRDefault="00684DCB" w:rsidP="00684DCB">
      <w:pPr>
        <w:jc w:val="center"/>
        <w:rPr>
          <w:b/>
          <w:spacing w:val="9"/>
          <w:sz w:val="28"/>
          <w:szCs w:val="28"/>
        </w:rPr>
      </w:pPr>
      <w:r>
        <w:rPr>
          <w:b/>
        </w:rPr>
        <w:t>РЕШЕНИЕ</w:t>
      </w:r>
    </w:p>
    <w:p w:rsidR="00684DCB" w:rsidRDefault="00684DCB" w:rsidP="00684DCB"/>
    <w:p w:rsidR="00684DCB" w:rsidRDefault="00684DCB" w:rsidP="00684DCB">
      <w:pPr>
        <w:ind w:left="567"/>
        <w:rPr>
          <w:b/>
        </w:rPr>
      </w:pPr>
      <w:r>
        <w:rPr>
          <w:b/>
        </w:rPr>
        <w:t xml:space="preserve">    30.09.2020                                                                                        № 386/53</w:t>
      </w:r>
    </w:p>
    <w:p w:rsidR="00684DCB" w:rsidRDefault="00684DCB" w:rsidP="00684DCB"/>
    <w:p w:rsidR="00684DCB" w:rsidRDefault="00684DCB" w:rsidP="00684DCB">
      <w:pPr>
        <w:jc w:val="center"/>
        <w:rPr>
          <w:b/>
        </w:rPr>
      </w:pPr>
      <w:r>
        <w:rPr>
          <w:b/>
        </w:rPr>
        <w:t>г. Люберцы</w:t>
      </w:r>
    </w:p>
    <w:p w:rsidR="00684DCB" w:rsidRPr="00395A32" w:rsidRDefault="00684DCB" w:rsidP="00684DCB">
      <w:pPr>
        <w:pStyle w:val="ConsPlusTitle"/>
        <w:rPr>
          <w:b w:val="0"/>
          <w:sz w:val="28"/>
          <w:szCs w:val="28"/>
        </w:rPr>
      </w:pPr>
    </w:p>
    <w:p w:rsidR="00C73479" w:rsidRPr="00E06A1C" w:rsidRDefault="00C73479" w:rsidP="00C73479">
      <w:pPr>
        <w:jc w:val="center"/>
        <w:rPr>
          <w:b/>
          <w:color w:val="000000"/>
          <w:sz w:val="22"/>
          <w:szCs w:val="22"/>
        </w:rPr>
      </w:pPr>
    </w:p>
    <w:p w:rsidR="006E452B" w:rsidRDefault="00C9084F" w:rsidP="005B75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691CE9">
        <w:rPr>
          <w:b/>
          <w:sz w:val="28"/>
          <w:szCs w:val="28"/>
        </w:rPr>
        <w:t>б утверждении</w:t>
      </w:r>
      <w:r w:rsidR="00681E8D">
        <w:rPr>
          <w:b/>
          <w:sz w:val="28"/>
          <w:szCs w:val="28"/>
        </w:rPr>
        <w:t xml:space="preserve"> </w:t>
      </w:r>
      <w:r w:rsidR="007E4898">
        <w:rPr>
          <w:b/>
          <w:sz w:val="28"/>
          <w:szCs w:val="28"/>
        </w:rPr>
        <w:t>членов</w:t>
      </w:r>
      <w:r w:rsidR="00681E8D">
        <w:rPr>
          <w:b/>
          <w:sz w:val="28"/>
          <w:szCs w:val="28"/>
        </w:rPr>
        <w:t xml:space="preserve"> Общественной палаты </w:t>
      </w:r>
      <w:r w:rsidR="002E3E70">
        <w:rPr>
          <w:b/>
          <w:sz w:val="28"/>
          <w:szCs w:val="28"/>
        </w:rPr>
        <w:br/>
        <w:t>городского округа Люберцы</w:t>
      </w:r>
      <w:r w:rsidR="00681E8D">
        <w:rPr>
          <w:b/>
          <w:sz w:val="28"/>
          <w:szCs w:val="28"/>
        </w:rPr>
        <w:t xml:space="preserve"> Московской области</w:t>
      </w:r>
    </w:p>
    <w:p w:rsidR="006E452B" w:rsidRDefault="006E452B" w:rsidP="00B32E66">
      <w:pPr>
        <w:ind w:firstLine="709"/>
        <w:jc w:val="both"/>
        <w:rPr>
          <w:sz w:val="28"/>
          <w:szCs w:val="28"/>
        </w:rPr>
      </w:pPr>
    </w:p>
    <w:p w:rsidR="00B32E66" w:rsidRDefault="00B32E66" w:rsidP="00D45B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131-ФЗ </w:t>
      </w:r>
      <w:r w:rsidR="006A26CF">
        <w:rPr>
          <w:sz w:val="28"/>
          <w:szCs w:val="28"/>
        </w:rPr>
        <w:br/>
      </w:r>
      <w:r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681E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Уставом </w:t>
      </w:r>
      <w:r w:rsidR="002E3E70">
        <w:rPr>
          <w:sz w:val="28"/>
          <w:szCs w:val="28"/>
        </w:rPr>
        <w:t>городского округа Люберцы</w:t>
      </w:r>
      <w:r>
        <w:rPr>
          <w:sz w:val="28"/>
          <w:szCs w:val="28"/>
        </w:rPr>
        <w:t xml:space="preserve"> Московской области,</w:t>
      </w:r>
      <w:r w:rsidR="00D45BD1">
        <w:rPr>
          <w:sz w:val="28"/>
          <w:szCs w:val="28"/>
        </w:rPr>
        <w:t xml:space="preserve"> </w:t>
      </w:r>
      <w:r w:rsidR="00681E8D">
        <w:rPr>
          <w:sz w:val="28"/>
          <w:szCs w:val="28"/>
        </w:rPr>
        <w:t xml:space="preserve">Решением Совета депутатов муниципального образования </w:t>
      </w:r>
      <w:r w:rsidR="002E3E70">
        <w:rPr>
          <w:sz w:val="28"/>
          <w:szCs w:val="28"/>
        </w:rPr>
        <w:t>городской округ Люберцы</w:t>
      </w:r>
      <w:r w:rsidR="00681E8D">
        <w:rPr>
          <w:sz w:val="28"/>
          <w:szCs w:val="28"/>
        </w:rPr>
        <w:t xml:space="preserve"> Московской области</w:t>
      </w:r>
      <w:r w:rsidR="00A93F0B">
        <w:rPr>
          <w:sz w:val="28"/>
          <w:szCs w:val="28"/>
        </w:rPr>
        <w:t xml:space="preserve"> от 21.06.2017</w:t>
      </w:r>
      <w:r w:rsidR="009C2A93">
        <w:rPr>
          <w:sz w:val="28"/>
          <w:szCs w:val="28"/>
        </w:rPr>
        <w:t xml:space="preserve"> №</w:t>
      </w:r>
      <w:r w:rsidR="006A26CF">
        <w:rPr>
          <w:sz w:val="28"/>
          <w:szCs w:val="28"/>
        </w:rPr>
        <w:t xml:space="preserve"> </w:t>
      </w:r>
      <w:r w:rsidR="00A93F0B">
        <w:rPr>
          <w:sz w:val="28"/>
          <w:szCs w:val="28"/>
        </w:rPr>
        <w:t>69/8</w:t>
      </w:r>
      <w:r w:rsidR="004F37AD">
        <w:rPr>
          <w:sz w:val="28"/>
          <w:szCs w:val="28"/>
        </w:rPr>
        <w:t xml:space="preserve"> </w:t>
      </w:r>
      <w:r w:rsidR="009C2A93">
        <w:rPr>
          <w:sz w:val="28"/>
          <w:szCs w:val="28"/>
        </w:rPr>
        <w:t xml:space="preserve">«Об утверждении Положения об Общественной палате </w:t>
      </w:r>
      <w:r w:rsidR="002E3E70">
        <w:rPr>
          <w:sz w:val="28"/>
          <w:szCs w:val="28"/>
        </w:rPr>
        <w:t>городского округа Люберцы</w:t>
      </w:r>
      <w:r w:rsidR="009C2A93">
        <w:rPr>
          <w:sz w:val="28"/>
          <w:szCs w:val="28"/>
        </w:rPr>
        <w:t xml:space="preserve"> Московской области»</w:t>
      </w:r>
      <w:r w:rsidR="00E47366">
        <w:rPr>
          <w:sz w:val="28"/>
          <w:szCs w:val="28"/>
        </w:rPr>
        <w:t xml:space="preserve">, </w:t>
      </w:r>
      <w:r w:rsidR="00E47366">
        <w:rPr>
          <w:sz w:val="28"/>
        </w:rPr>
        <w:t>Методическими рекомендациями по формированию Общественных палат городских округов Московской области</w:t>
      </w:r>
      <w:r w:rsidR="004D401E" w:rsidRPr="004D401E">
        <w:rPr>
          <w:sz w:val="28"/>
        </w:rPr>
        <w:t>,</w:t>
      </w:r>
      <w:r w:rsidR="00F26E53">
        <w:rPr>
          <w:sz w:val="28"/>
          <w:szCs w:val="28"/>
        </w:rPr>
        <w:t xml:space="preserve"> </w:t>
      </w:r>
      <w:r w:rsidR="007820C5">
        <w:rPr>
          <w:sz w:val="28"/>
          <w:szCs w:val="28"/>
        </w:rPr>
        <w:t xml:space="preserve">Распоряжением Главы муниципального образования городской округ Люберцы Московской области от 17.09.2020 № 455-РГ/лс «Об убытии в отпуск», </w:t>
      </w:r>
      <w:bookmarkStart w:id="0" w:name="_GoBack"/>
      <w:bookmarkEnd w:id="0"/>
      <w:r w:rsidR="00BA6837">
        <w:rPr>
          <w:sz w:val="28"/>
          <w:szCs w:val="28"/>
        </w:rPr>
        <w:t xml:space="preserve">Совет депутатов </w:t>
      </w:r>
      <w:r w:rsidR="002E3E70">
        <w:rPr>
          <w:sz w:val="28"/>
          <w:szCs w:val="28"/>
        </w:rPr>
        <w:t>городского округа Люберцы</w:t>
      </w:r>
      <w:r w:rsidR="00BA6837">
        <w:rPr>
          <w:sz w:val="28"/>
          <w:szCs w:val="28"/>
        </w:rPr>
        <w:t xml:space="preserve"> решил</w:t>
      </w:r>
      <w:r>
        <w:rPr>
          <w:sz w:val="28"/>
          <w:szCs w:val="28"/>
        </w:rPr>
        <w:t>:</w:t>
      </w:r>
    </w:p>
    <w:p w:rsidR="00B32E66" w:rsidRDefault="00B32E66" w:rsidP="00B32E66">
      <w:pPr>
        <w:ind w:firstLine="709"/>
        <w:jc w:val="both"/>
        <w:rPr>
          <w:sz w:val="28"/>
          <w:szCs w:val="28"/>
        </w:rPr>
      </w:pPr>
    </w:p>
    <w:p w:rsidR="00FD109E" w:rsidRDefault="004D401E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2E6309">
        <w:rPr>
          <w:sz w:val="28"/>
          <w:szCs w:val="28"/>
        </w:rPr>
        <w:t xml:space="preserve"> </w:t>
      </w:r>
      <w:r w:rsidR="007E4898">
        <w:rPr>
          <w:sz w:val="28"/>
          <w:szCs w:val="28"/>
        </w:rPr>
        <w:t>членов</w:t>
      </w:r>
      <w:r w:rsidR="009C2A93">
        <w:rPr>
          <w:sz w:val="28"/>
          <w:szCs w:val="28"/>
        </w:rPr>
        <w:t xml:space="preserve"> Общественной палаты </w:t>
      </w:r>
      <w:r w:rsidR="002E3E70">
        <w:rPr>
          <w:sz w:val="28"/>
          <w:szCs w:val="28"/>
        </w:rPr>
        <w:t>городского округа Люберцы</w:t>
      </w:r>
      <w:r w:rsidR="009C2A93">
        <w:rPr>
          <w:sz w:val="28"/>
          <w:szCs w:val="28"/>
        </w:rPr>
        <w:t xml:space="preserve"> Московской области</w:t>
      </w:r>
      <w:r w:rsidR="00FD109E">
        <w:rPr>
          <w:sz w:val="28"/>
          <w:szCs w:val="28"/>
        </w:rPr>
        <w:t xml:space="preserve"> </w:t>
      </w:r>
      <w:r w:rsidR="00C73479">
        <w:rPr>
          <w:sz w:val="28"/>
          <w:szCs w:val="28"/>
        </w:rPr>
        <w:t>(прилагается)</w:t>
      </w:r>
      <w:r w:rsidR="00FD109E">
        <w:rPr>
          <w:sz w:val="28"/>
          <w:szCs w:val="28"/>
        </w:rPr>
        <w:t>.</w:t>
      </w:r>
    </w:p>
    <w:p w:rsidR="002F0295" w:rsidRDefault="002F0295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451505">
        <w:rPr>
          <w:sz w:val="28"/>
          <w:szCs w:val="28"/>
        </w:rPr>
        <w:t>Опубликовать настоящее Решение в средствах массовой информации</w:t>
      </w:r>
      <w:r w:rsidR="004D401E" w:rsidRPr="004D401E">
        <w:rPr>
          <w:sz w:val="28"/>
          <w:szCs w:val="28"/>
        </w:rPr>
        <w:t>.</w:t>
      </w:r>
    </w:p>
    <w:p w:rsidR="002F0295" w:rsidRDefault="002F0295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451505">
        <w:rPr>
          <w:sz w:val="28"/>
          <w:szCs w:val="28"/>
        </w:rPr>
        <w:t xml:space="preserve">Контроль за исполнением настоящего Решения возложить </w:t>
      </w:r>
      <w:r w:rsidR="006A26CF">
        <w:rPr>
          <w:sz w:val="28"/>
          <w:szCs w:val="28"/>
        </w:rPr>
        <w:br/>
      </w:r>
      <w:r w:rsidRPr="00451505">
        <w:rPr>
          <w:sz w:val="28"/>
          <w:szCs w:val="28"/>
        </w:rPr>
        <w:t>на постоянную депутатскую комиссию</w:t>
      </w:r>
      <w:r>
        <w:rPr>
          <w:sz w:val="28"/>
          <w:szCs w:val="28"/>
        </w:rPr>
        <w:t xml:space="preserve"> по </w:t>
      </w:r>
      <w:r w:rsidR="002E3E70">
        <w:rPr>
          <w:sz w:val="28"/>
          <w:szCs w:val="28"/>
        </w:rPr>
        <w:t xml:space="preserve">нормотворчеству и организации депутатской деятельности, вопросам безопасности, законности </w:t>
      </w:r>
      <w:r w:rsidR="002B3942">
        <w:rPr>
          <w:sz w:val="28"/>
          <w:szCs w:val="28"/>
        </w:rPr>
        <w:br/>
      </w:r>
      <w:r w:rsidR="002E3E70">
        <w:rPr>
          <w:sz w:val="28"/>
          <w:szCs w:val="28"/>
        </w:rPr>
        <w:t>и правопорядка, ГО и ЧС, взаи</w:t>
      </w:r>
      <w:r w:rsidR="002C4696">
        <w:rPr>
          <w:sz w:val="28"/>
          <w:szCs w:val="28"/>
        </w:rPr>
        <w:t>модействию со СМИ (Байдуков</w:t>
      </w:r>
      <w:r w:rsidR="004D401E" w:rsidRPr="004D401E">
        <w:rPr>
          <w:sz w:val="28"/>
          <w:szCs w:val="28"/>
        </w:rPr>
        <w:t xml:space="preserve"> </w:t>
      </w:r>
      <w:r w:rsidR="004D401E">
        <w:rPr>
          <w:sz w:val="28"/>
          <w:szCs w:val="28"/>
        </w:rPr>
        <w:t>Ю.В</w:t>
      </w:r>
      <w:r w:rsidR="004D401E" w:rsidRPr="004D401E">
        <w:rPr>
          <w:sz w:val="28"/>
          <w:szCs w:val="28"/>
        </w:rPr>
        <w:t>.</w:t>
      </w:r>
      <w:r w:rsidR="002E3E7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242BD" w:rsidRDefault="003242BD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84DCB" w:rsidRDefault="00684DCB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84DCB" w:rsidRDefault="00684DCB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C4696" w:rsidRDefault="00684DCB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И.о. Главы городского округа                                                         И.Г. Назарьева</w:t>
      </w:r>
    </w:p>
    <w:p w:rsidR="002C4696" w:rsidRPr="00451505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42BD" w:rsidRPr="00E947FA" w:rsidRDefault="002B3942" w:rsidP="00E947F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</w:t>
      </w:r>
      <w:r w:rsidR="004D401E">
        <w:rPr>
          <w:sz w:val="28"/>
          <w:szCs w:val="28"/>
        </w:rPr>
        <w:t>ь Совета депутатов</w:t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>С.Н. Антонов</w:t>
      </w:r>
      <w:r w:rsidR="003242BD">
        <w:rPr>
          <w:b/>
          <w:sz w:val="28"/>
          <w:szCs w:val="28"/>
        </w:rPr>
        <w:br w:type="page"/>
      </w:r>
    </w:p>
    <w:p w:rsidR="007E3217" w:rsidRPr="004D401E" w:rsidRDefault="00E947FA" w:rsidP="00E947FA">
      <w:pPr>
        <w:rPr>
          <w:sz w:val="28"/>
          <w:szCs w:val="28"/>
        </w:rPr>
      </w:pPr>
      <w:r w:rsidRPr="00684DCB">
        <w:lastRenderedPageBreak/>
        <w:t xml:space="preserve">                                                                              </w:t>
      </w:r>
      <w:r w:rsidR="00C73479" w:rsidRPr="004D401E">
        <w:rPr>
          <w:sz w:val="28"/>
          <w:szCs w:val="28"/>
        </w:rPr>
        <w:t>Утвержден</w:t>
      </w:r>
    </w:p>
    <w:p w:rsidR="007E3217" w:rsidRPr="004D401E" w:rsidRDefault="007E3217" w:rsidP="007E3217">
      <w:pPr>
        <w:widowControl w:val="0"/>
        <w:autoSpaceDE w:val="0"/>
        <w:autoSpaceDN w:val="0"/>
        <w:adjustRightInd w:val="0"/>
        <w:ind w:left="4680"/>
        <w:jc w:val="both"/>
        <w:rPr>
          <w:sz w:val="28"/>
          <w:szCs w:val="28"/>
        </w:rPr>
      </w:pPr>
      <w:r w:rsidRPr="004D401E">
        <w:rPr>
          <w:sz w:val="28"/>
          <w:szCs w:val="28"/>
        </w:rPr>
        <w:t xml:space="preserve">Решением Совета депутатов муниципального образования </w:t>
      </w:r>
      <w:r w:rsidR="008F23E1" w:rsidRPr="004D401E">
        <w:rPr>
          <w:sz w:val="28"/>
          <w:szCs w:val="28"/>
        </w:rPr>
        <w:t>городской округ Люберцы</w:t>
      </w:r>
      <w:r w:rsidRPr="004D401E">
        <w:rPr>
          <w:sz w:val="28"/>
          <w:szCs w:val="28"/>
        </w:rPr>
        <w:t xml:space="preserve"> Московской области</w:t>
      </w:r>
    </w:p>
    <w:p w:rsidR="007E3217" w:rsidRPr="004D401E" w:rsidRDefault="00684DCB" w:rsidP="007E3217">
      <w:pPr>
        <w:widowControl w:val="0"/>
        <w:autoSpaceDE w:val="0"/>
        <w:autoSpaceDN w:val="0"/>
        <w:adjustRightInd w:val="0"/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от 30.09.2020 № 386/53</w:t>
      </w:r>
    </w:p>
    <w:p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3217" w:rsidRPr="0040224C" w:rsidRDefault="007E3217" w:rsidP="007E3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</w:t>
      </w:r>
    </w:p>
    <w:p w:rsidR="007E3217" w:rsidRDefault="007E3217" w:rsidP="007E3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членов</w:t>
      </w:r>
      <w:r w:rsidRPr="0040224C">
        <w:rPr>
          <w:b/>
          <w:sz w:val="28"/>
          <w:szCs w:val="28"/>
        </w:rPr>
        <w:t xml:space="preserve"> Общественной палат</w:t>
      </w:r>
      <w:r>
        <w:rPr>
          <w:b/>
          <w:sz w:val="28"/>
          <w:szCs w:val="28"/>
        </w:rPr>
        <w:t>ы</w:t>
      </w:r>
      <w:r w:rsidRPr="0040224C">
        <w:rPr>
          <w:b/>
          <w:sz w:val="28"/>
          <w:szCs w:val="28"/>
        </w:rPr>
        <w:t xml:space="preserve"> </w:t>
      </w:r>
      <w:r w:rsidR="008F23E1">
        <w:rPr>
          <w:b/>
          <w:sz w:val="28"/>
          <w:szCs w:val="28"/>
        </w:rPr>
        <w:t xml:space="preserve">городского округа Люберцы </w:t>
      </w:r>
      <w:r w:rsidR="008F23E1">
        <w:rPr>
          <w:b/>
          <w:sz w:val="28"/>
          <w:szCs w:val="28"/>
        </w:rPr>
        <w:br/>
      </w:r>
      <w:r w:rsidRPr="0040224C">
        <w:rPr>
          <w:b/>
          <w:sz w:val="28"/>
          <w:szCs w:val="28"/>
        </w:rPr>
        <w:t>Московской области</w:t>
      </w:r>
    </w:p>
    <w:p w:rsidR="005A1A14" w:rsidRPr="0040224C" w:rsidRDefault="005A1A14" w:rsidP="007E3217">
      <w:pPr>
        <w:jc w:val="center"/>
        <w:rPr>
          <w:b/>
          <w:sz w:val="28"/>
          <w:szCs w:val="28"/>
        </w:rPr>
      </w:pPr>
    </w:p>
    <w:p w:rsidR="007E3217" w:rsidRDefault="008F23E1" w:rsidP="001D05C5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00E66" w:rsidRPr="00700E66">
        <w:rPr>
          <w:sz w:val="28"/>
          <w:szCs w:val="28"/>
        </w:rPr>
        <w:t xml:space="preserve"> </w:t>
      </w:r>
      <w:r w:rsidR="004F37AD">
        <w:rPr>
          <w:sz w:val="28"/>
          <w:szCs w:val="28"/>
        </w:rPr>
        <w:t>Белова Елена Вячеславовна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00E66" w:rsidRPr="00700E66">
        <w:rPr>
          <w:sz w:val="28"/>
          <w:szCs w:val="28"/>
        </w:rPr>
        <w:t xml:space="preserve"> </w:t>
      </w:r>
      <w:r w:rsidR="004F37AD" w:rsidRPr="00700E66">
        <w:rPr>
          <w:sz w:val="28"/>
          <w:szCs w:val="28"/>
        </w:rPr>
        <w:t>Березницкий</w:t>
      </w:r>
      <w:r w:rsidR="00B50322">
        <w:rPr>
          <w:sz w:val="28"/>
          <w:szCs w:val="28"/>
        </w:rPr>
        <w:t xml:space="preserve"> Игорь Дмитриевич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00E66" w:rsidRPr="00700E66">
        <w:rPr>
          <w:sz w:val="28"/>
          <w:szCs w:val="28"/>
        </w:rPr>
        <w:t xml:space="preserve"> </w:t>
      </w:r>
      <w:r w:rsidR="004F37AD">
        <w:rPr>
          <w:sz w:val="28"/>
          <w:szCs w:val="28"/>
        </w:rPr>
        <w:t>Дегтярева Екатерина Григорьевна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252CF">
        <w:rPr>
          <w:sz w:val="28"/>
          <w:szCs w:val="28"/>
        </w:rPr>
        <w:t xml:space="preserve"> </w:t>
      </w:r>
      <w:r w:rsidR="00F03058">
        <w:rPr>
          <w:sz w:val="28"/>
          <w:szCs w:val="28"/>
        </w:rPr>
        <w:t>Дмит</w:t>
      </w:r>
      <w:r w:rsidR="00B50322">
        <w:rPr>
          <w:sz w:val="28"/>
          <w:szCs w:val="28"/>
        </w:rPr>
        <w:t>р</w:t>
      </w:r>
      <w:r w:rsidR="00F03058">
        <w:rPr>
          <w:sz w:val="28"/>
          <w:szCs w:val="28"/>
        </w:rPr>
        <w:t>и</w:t>
      </w:r>
      <w:r w:rsidR="00B50322">
        <w:rPr>
          <w:sz w:val="28"/>
          <w:szCs w:val="28"/>
        </w:rPr>
        <w:t>ев Александр Валерьевич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И</w:t>
      </w:r>
      <w:r w:rsidR="00B50322">
        <w:rPr>
          <w:sz w:val="28"/>
          <w:szCs w:val="28"/>
        </w:rPr>
        <w:t>гнатьев Александр Александрович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00E66" w:rsidRPr="00700E66">
        <w:rPr>
          <w:sz w:val="28"/>
          <w:szCs w:val="28"/>
        </w:rPr>
        <w:t xml:space="preserve"> </w:t>
      </w:r>
      <w:r w:rsidR="00B50322">
        <w:rPr>
          <w:sz w:val="28"/>
          <w:szCs w:val="28"/>
        </w:rPr>
        <w:t>Комель Марина Сергеевна</w:t>
      </w:r>
    </w:p>
    <w:p w:rsidR="00B50322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Крикота Игорь Васильевич</w:t>
      </w:r>
    </w:p>
    <w:p w:rsidR="00B50322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Кулаковский Валерий Валерьевич</w:t>
      </w:r>
      <w:r w:rsidR="00DF537B">
        <w:rPr>
          <w:sz w:val="28"/>
          <w:szCs w:val="28"/>
        </w:rPr>
        <w:t xml:space="preserve"> 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700E66" w:rsidRPr="00700E66">
        <w:rPr>
          <w:sz w:val="28"/>
          <w:szCs w:val="28"/>
        </w:rPr>
        <w:t xml:space="preserve"> </w:t>
      </w:r>
      <w:r w:rsidR="00B50322">
        <w:rPr>
          <w:sz w:val="28"/>
          <w:szCs w:val="28"/>
        </w:rPr>
        <w:t>Олой Евгений Юрьевич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Рахманкулов Рамиль Раисович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Р</w:t>
      </w:r>
      <w:r w:rsidR="00B50322">
        <w:rPr>
          <w:sz w:val="28"/>
          <w:szCs w:val="28"/>
        </w:rPr>
        <w:t>ожников Александр Александрович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Романов Антон Николаевич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Тихомирова Яна Сергеевна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="00700E66" w:rsidRPr="00700E66">
        <w:rPr>
          <w:sz w:val="28"/>
          <w:szCs w:val="28"/>
        </w:rPr>
        <w:t xml:space="preserve"> </w:t>
      </w:r>
      <w:r w:rsidR="005252CF">
        <w:rPr>
          <w:sz w:val="28"/>
          <w:szCs w:val="28"/>
        </w:rPr>
        <w:t>Федорущенко Денис Сергеевич</w:t>
      </w:r>
    </w:p>
    <w:p w:rsidR="00700E66" w:rsidRDefault="008F23E1" w:rsidP="00700E66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="00700E66" w:rsidRPr="00700E66">
        <w:rPr>
          <w:sz w:val="28"/>
          <w:szCs w:val="28"/>
        </w:rPr>
        <w:t xml:space="preserve"> </w:t>
      </w:r>
      <w:r w:rsidR="00B50322">
        <w:rPr>
          <w:sz w:val="28"/>
          <w:szCs w:val="28"/>
        </w:rPr>
        <w:t>Хансверов Рустам Хусаинович</w:t>
      </w:r>
    </w:p>
    <w:sectPr w:rsidR="00700E66" w:rsidSect="004D71DF">
      <w:headerReference w:type="even" r:id="rId9"/>
      <w:type w:val="continuous"/>
      <w:pgSz w:w="11906" w:h="16838" w:code="9"/>
      <w:pgMar w:top="1276" w:right="707" w:bottom="709" w:left="1701" w:header="397" w:footer="39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252" w:rsidRDefault="00D85252">
      <w:r>
        <w:separator/>
      </w:r>
    </w:p>
  </w:endnote>
  <w:endnote w:type="continuationSeparator" w:id="0">
    <w:p w:rsidR="00D85252" w:rsidRDefault="00D8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E197480-145D-4C7B-9F08-AFE1156F00C2}"/>
    <w:embedBold r:id="rId2" w:fontKey="{BFFA6E7D-4C9A-4917-B11D-458BF4A7D2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252" w:rsidRDefault="00D85252">
      <w:r>
        <w:separator/>
      </w:r>
    </w:p>
  </w:footnote>
  <w:footnote w:type="continuationSeparator" w:id="0">
    <w:p w:rsidR="00D85252" w:rsidRDefault="00D85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43C" w:rsidRDefault="00F03BEB" w:rsidP="001B72EC">
    <w:pPr>
      <w:pStyle w:val="aa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0043C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0043C" w:rsidRDefault="0060043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F513C"/>
    <w:multiLevelType w:val="singleLevel"/>
    <w:tmpl w:val="3DCC2A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A85FA7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DE00CDA"/>
    <w:multiLevelType w:val="hybridMultilevel"/>
    <w:tmpl w:val="907A24D6"/>
    <w:lvl w:ilvl="0" w:tplc="7BA63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4CB40B1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F87ABA"/>
    <w:multiLevelType w:val="multilevel"/>
    <w:tmpl w:val="D1D697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F4D715D"/>
    <w:multiLevelType w:val="hybridMultilevel"/>
    <w:tmpl w:val="0AB8B1D2"/>
    <w:lvl w:ilvl="0" w:tplc="54B07DFE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10"/>
  </w:num>
  <w:num w:numId="8">
    <w:abstractNumId w:val="7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0770"/>
    <w:rsid w:val="000033F4"/>
    <w:rsid w:val="00005772"/>
    <w:rsid w:val="00013BE8"/>
    <w:rsid w:val="00016526"/>
    <w:rsid w:val="00016EC6"/>
    <w:rsid w:val="0001734A"/>
    <w:rsid w:val="00017721"/>
    <w:rsid w:val="00020138"/>
    <w:rsid w:val="00021694"/>
    <w:rsid w:val="0002322A"/>
    <w:rsid w:val="000232F2"/>
    <w:rsid w:val="00026E59"/>
    <w:rsid w:val="00027056"/>
    <w:rsid w:val="00032708"/>
    <w:rsid w:val="000352BA"/>
    <w:rsid w:val="000353BB"/>
    <w:rsid w:val="00035490"/>
    <w:rsid w:val="00036E94"/>
    <w:rsid w:val="00037131"/>
    <w:rsid w:val="00037D5F"/>
    <w:rsid w:val="000432A1"/>
    <w:rsid w:val="000534B9"/>
    <w:rsid w:val="00054D3E"/>
    <w:rsid w:val="00061314"/>
    <w:rsid w:val="00067E8C"/>
    <w:rsid w:val="000712C3"/>
    <w:rsid w:val="000712D2"/>
    <w:rsid w:val="000721A3"/>
    <w:rsid w:val="0007304D"/>
    <w:rsid w:val="00073ECC"/>
    <w:rsid w:val="000772E3"/>
    <w:rsid w:val="00080A0D"/>
    <w:rsid w:val="00080C75"/>
    <w:rsid w:val="00081BC1"/>
    <w:rsid w:val="0009217D"/>
    <w:rsid w:val="00092BEB"/>
    <w:rsid w:val="0009745E"/>
    <w:rsid w:val="000977AF"/>
    <w:rsid w:val="000979BD"/>
    <w:rsid w:val="000A3460"/>
    <w:rsid w:val="000B2458"/>
    <w:rsid w:val="000B4BC8"/>
    <w:rsid w:val="000B7567"/>
    <w:rsid w:val="000B7C59"/>
    <w:rsid w:val="000C0210"/>
    <w:rsid w:val="000C204E"/>
    <w:rsid w:val="000C7812"/>
    <w:rsid w:val="000D2032"/>
    <w:rsid w:val="000D3F84"/>
    <w:rsid w:val="000D5299"/>
    <w:rsid w:val="000E02E1"/>
    <w:rsid w:val="000E2FD7"/>
    <w:rsid w:val="000E5A99"/>
    <w:rsid w:val="000E6D8E"/>
    <w:rsid w:val="000F18FF"/>
    <w:rsid w:val="000F1CA0"/>
    <w:rsid w:val="000F315E"/>
    <w:rsid w:val="000F6E27"/>
    <w:rsid w:val="000F7877"/>
    <w:rsid w:val="001001DF"/>
    <w:rsid w:val="001016E8"/>
    <w:rsid w:val="00101B4D"/>
    <w:rsid w:val="00103548"/>
    <w:rsid w:val="001171A7"/>
    <w:rsid w:val="00121496"/>
    <w:rsid w:val="00122973"/>
    <w:rsid w:val="001324CF"/>
    <w:rsid w:val="001360FE"/>
    <w:rsid w:val="001368D8"/>
    <w:rsid w:val="001441A3"/>
    <w:rsid w:val="00152587"/>
    <w:rsid w:val="00161AF6"/>
    <w:rsid w:val="0016752B"/>
    <w:rsid w:val="0017201A"/>
    <w:rsid w:val="001741EE"/>
    <w:rsid w:val="0017489B"/>
    <w:rsid w:val="00184F2D"/>
    <w:rsid w:val="00192B18"/>
    <w:rsid w:val="00193A96"/>
    <w:rsid w:val="001A182D"/>
    <w:rsid w:val="001A275C"/>
    <w:rsid w:val="001A5CCD"/>
    <w:rsid w:val="001B72EC"/>
    <w:rsid w:val="001C00AB"/>
    <w:rsid w:val="001C47F5"/>
    <w:rsid w:val="001D05C5"/>
    <w:rsid w:val="001E0229"/>
    <w:rsid w:val="001E2967"/>
    <w:rsid w:val="001E5552"/>
    <w:rsid w:val="001F2261"/>
    <w:rsid w:val="00200745"/>
    <w:rsid w:val="002065FD"/>
    <w:rsid w:val="002128B6"/>
    <w:rsid w:val="002129E2"/>
    <w:rsid w:val="002130E3"/>
    <w:rsid w:val="00214324"/>
    <w:rsid w:val="00214B34"/>
    <w:rsid w:val="00230186"/>
    <w:rsid w:val="00230B12"/>
    <w:rsid w:val="00235DE3"/>
    <w:rsid w:val="00246795"/>
    <w:rsid w:val="0024707C"/>
    <w:rsid w:val="00257003"/>
    <w:rsid w:val="00260DCA"/>
    <w:rsid w:val="00265A1C"/>
    <w:rsid w:val="0027638D"/>
    <w:rsid w:val="00280E1B"/>
    <w:rsid w:val="00281A99"/>
    <w:rsid w:val="002857F4"/>
    <w:rsid w:val="00287CBB"/>
    <w:rsid w:val="002A7A2F"/>
    <w:rsid w:val="002B0ED8"/>
    <w:rsid w:val="002B3942"/>
    <w:rsid w:val="002B6270"/>
    <w:rsid w:val="002C15A9"/>
    <w:rsid w:val="002C4062"/>
    <w:rsid w:val="002C4696"/>
    <w:rsid w:val="002C754F"/>
    <w:rsid w:val="002C7DBA"/>
    <w:rsid w:val="002D1A7B"/>
    <w:rsid w:val="002D1B13"/>
    <w:rsid w:val="002D2A23"/>
    <w:rsid w:val="002D2E5B"/>
    <w:rsid w:val="002D328B"/>
    <w:rsid w:val="002D32EF"/>
    <w:rsid w:val="002D3DBB"/>
    <w:rsid w:val="002E0DEA"/>
    <w:rsid w:val="002E3E70"/>
    <w:rsid w:val="002E554D"/>
    <w:rsid w:val="002E6309"/>
    <w:rsid w:val="002F0295"/>
    <w:rsid w:val="002F5531"/>
    <w:rsid w:val="003041D0"/>
    <w:rsid w:val="00304938"/>
    <w:rsid w:val="00306E58"/>
    <w:rsid w:val="00316151"/>
    <w:rsid w:val="00316CB4"/>
    <w:rsid w:val="00320B25"/>
    <w:rsid w:val="00320FE0"/>
    <w:rsid w:val="003242BD"/>
    <w:rsid w:val="00332A43"/>
    <w:rsid w:val="003466CC"/>
    <w:rsid w:val="00347684"/>
    <w:rsid w:val="003505B1"/>
    <w:rsid w:val="00350B07"/>
    <w:rsid w:val="00352DF3"/>
    <w:rsid w:val="00362BFC"/>
    <w:rsid w:val="00371004"/>
    <w:rsid w:val="003830F2"/>
    <w:rsid w:val="00384CC5"/>
    <w:rsid w:val="00385622"/>
    <w:rsid w:val="0038584D"/>
    <w:rsid w:val="003916C7"/>
    <w:rsid w:val="00395BB8"/>
    <w:rsid w:val="00396192"/>
    <w:rsid w:val="003A4CA3"/>
    <w:rsid w:val="003A7132"/>
    <w:rsid w:val="003B2693"/>
    <w:rsid w:val="003C4D51"/>
    <w:rsid w:val="003D32AC"/>
    <w:rsid w:val="003D38D4"/>
    <w:rsid w:val="003D5E33"/>
    <w:rsid w:val="003D67DA"/>
    <w:rsid w:val="003E7CE7"/>
    <w:rsid w:val="003F05DE"/>
    <w:rsid w:val="003F7821"/>
    <w:rsid w:val="00400DDD"/>
    <w:rsid w:val="0040224C"/>
    <w:rsid w:val="00405E8F"/>
    <w:rsid w:val="004064E9"/>
    <w:rsid w:val="00412308"/>
    <w:rsid w:val="0041347E"/>
    <w:rsid w:val="004207DF"/>
    <w:rsid w:val="00425F11"/>
    <w:rsid w:val="004403C3"/>
    <w:rsid w:val="004407AE"/>
    <w:rsid w:val="00440AD0"/>
    <w:rsid w:val="00440DC1"/>
    <w:rsid w:val="0045029C"/>
    <w:rsid w:val="00451A47"/>
    <w:rsid w:val="004617C4"/>
    <w:rsid w:val="004629AC"/>
    <w:rsid w:val="0046366B"/>
    <w:rsid w:val="00464AA3"/>
    <w:rsid w:val="004678C7"/>
    <w:rsid w:val="00471281"/>
    <w:rsid w:val="00483278"/>
    <w:rsid w:val="00493DF6"/>
    <w:rsid w:val="004978BB"/>
    <w:rsid w:val="004A39AE"/>
    <w:rsid w:val="004A51ED"/>
    <w:rsid w:val="004B3BE2"/>
    <w:rsid w:val="004C72F4"/>
    <w:rsid w:val="004D059B"/>
    <w:rsid w:val="004D336F"/>
    <w:rsid w:val="004D401E"/>
    <w:rsid w:val="004D47FE"/>
    <w:rsid w:val="004D5651"/>
    <w:rsid w:val="004D71DF"/>
    <w:rsid w:val="004E0555"/>
    <w:rsid w:val="004E3330"/>
    <w:rsid w:val="004E5228"/>
    <w:rsid w:val="004E73C5"/>
    <w:rsid w:val="004F37AD"/>
    <w:rsid w:val="004F383A"/>
    <w:rsid w:val="004F60A7"/>
    <w:rsid w:val="00500FFF"/>
    <w:rsid w:val="005063CE"/>
    <w:rsid w:val="00520F11"/>
    <w:rsid w:val="00520FE2"/>
    <w:rsid w:val="005252CF"/>
    <w:rsid w:val="005327F2"/>
    <w:rsid w:val="0054263C"/>
    <w:rsid w:val="00546971"/>
    <w:rsid w:val="00550059"/>
    <w:rsid w:val="00556A11"/>
    <w:rsid w:val="00562908"/>
    <w:rsid w:val="00564DA4"/>
    <w:rsid w:val="00567376"/>
    <w:rsid w:val="00567BF9"/>
    <w:rsid w:val="00573054"/>
    <w:rsid w:val="00576DBB"/>
    <w:rsid w:val="00577007"/>
    <w:rsid w:val="005773A4"/>
    <w:rsid w:val="00577F9E"/>
    <w:rsid w:val="00587073"/>
    <w:rsid w:val="0058718E"/>
    <w:rsid w:val="0059448F"/>
    <w:rsid w:val="005A1A14"/>
    <w:rsid w:val="005A2025"/>
    <w:rsid w:val="005A28DE"/>
    <w:rsid w:val="005A37B7"/>
    <w:rsid w:val="005A5628"/>
    <w:rsid w:val="005A78CB"/>
    <w:rsid w:val="005B4982"/>
    <w:rsid w:val="005B75CA"/>
    <w:rsid w:val="005C5EDA"/>
    <w:rsid w:val="005C67E8"/>
    <w:rsid w:val="005D6158"/>
    <w:rsid w:val="005D6EA7"/>
    <w:rsid w:val="005E0882"/>
    <w:rsid w:val="005E1D26"/>
    <w:rsid w:val="005E5C93"/>
    <w:rsid w:val="005E611C"/>
    <w:rsid w:val="005E7AB0"/>
    <w:rsid w:val="005F3010"/>
    <w:rsid w:val="005F31B9"/>
    <w:rsid w:val="005F3B5C"/>
    <w:rsid w:val="0060043C"/>
    <w:rsid w:val="006030F9"/>
    <w:rsid w:val="006102C7"/>
    <w:rsid w:val="0063041B"/>
    <w:rsid w:val="006331D1"/>
    <w:rsid w:val="00640A0C"/>
    <w:rsid w:val="0064646D"/>
    <w:rsid w:val="0066261B"/>
    <w:rsid w:val="00667329"/>
    <w:rsid w:val="0068106A"/>
    <w:rsid w:val="006813FF"/>
    <w:rsid w:val="00681E8D"/>
    <w:rsid w:val="006845D9"/>
    <w:rsid w:val="00684DCB"/>
    <w:rsid w:val="00691CE9"/>
    <w:rsid w:val="006938A3"/>
    <w:rsid w:val="00696318"/>
    <w:rsid w:val="006A26CF"/>
    <w:rsid w:val="006A3A80"/>
    <w:rsid w:val="006A7E27"/>
    <w:rsid w:val="006B0E82"/>
    <w:rsid w:val="006C2653"/>
    <w:rsid w:val="006C389E"/>
    <w:rsid w:val="006C413D"/>
    <w:rsid w:val="006C60BF"/>
    <w:rsid w:val="006D0B38"/>
    <w:rsid w:val="006D3E99"/>
    <w:rsid w:val="006D6573"/>
    <w:rsid w:val="006E452B"/>
    <w:rsid w:val="006F1D9F"/>
    <w:rsid w:val="00700E66"/>
    <w:rsid w:val="0070145D"/>
    <w:rsid w:val="0070277E"/>
    <w:rsid w:val="00705BCB"/>
    <w:rsid w:val="007152D1"/>
    <w:rsid w:val="00722875"/>
    <w:rsid w:val="00722F3D"/>
    <w:rsid w:val="00723475"/>
    <w:rsid w:val="007271E2"/>
    <w:rsid w:val="007277B5"/>
    <w:rsid w:val="007347A9"/>
    <w:rsid w:val="00741033"/>
    <w:rsid w:val="00743CAC"/>
    <w:rsid w:val="007533DD"/>
    <w:rsid w:val="00754EE8"/>
    <w:rsid w:val="0076048D"/>
    <w:rsid w:val="00761D96"/>
    <w:rsid w:val="00762036"/>
    <w:rsid w:val="0076293A"/>
    <w:rsid w:val="0077024A"/>
    <w:rsid w:val="007820C5"/>
    <w:rsid w:val="007821DC"/>
    <w:rsid w:val="0078254D"/>
    <w:rsid w:val="00793540"/>
    <w:rsid w:val="007A0BB9"/>
    <w:rsid w:val="007A4711"/>
    <w:rsid w:val="007B3C11"/>
    <w:rsid w:val="007B7975"/>
    <w:rsid w:val="007C04F5"/>
    <w:rsid w:val="007C63AF"/>
    <w:rsid w:val="007D0F48"/>
    <w:rsid w:val="007D2B62"/>
    <w:rsid w:val="007E31DB"/>
    <w:rsid w:val="007E3217"/>
    <w:rsid w:val="007E365F"/>
    <w:rsid w:val="007E4898"/>
    <w:rsid w:val="00801EB0"/>
    <w:rsid w:val="0080259D"/>
    <w:rsid w:val="0080487E"/>
    <w:rsid w:val="00806D10"/>
    <w:rsid w:val="008134CD"/>
    <w:rsid w:val="00815806"/>
    <w:rsid w:val="0082243F"/>
    <w:rsid w:val="00822C44"/>
    <w:rsid w:val="008234BB"/>
    <w:rsid w:val="00825533"/>
    <w:rsid w:val="0083077A"/>
    <w:rsid w:val="00836A32"/>
    <w:rsid w:val="00841DAA"/>
    <w:rsid w:val="00844DC3"/>
    <w:rsid w:val="00851CAA"/>
    <w:rsid w:val="00867764"/>
    <w:rsid w:val="00872109"/>
    <w:rsid w:val="00874D2E"/>
    <w:rsid w:val="00875D8A"/>
    <w:rsid w:val="00876CE4"/>
    <w:rsid w:val="008773FC"/>
    <w:rsid w:val="008806F7"/>
    <w:rsid w:val="00882439"/>
    <w:rsid w:val="00883071"/>
    <w:rsid w:val="008854FF"/>
    <w:rsid w:val="00890F17"/>
    <w:rsid w:val="00892765"/>
    <w:rsid w:val="00893E2B"/>
    <w:rsid w:val="00896FC9"/>
    <w:rsid w:val="008A619A"/>
    <w:rsid w:val="008A790E"/>
    <w:rsid w:val="008B2290"/>
    <w:rsid w:val="008B54D1"/>
    <w:rsid w:val="008B584C"/>
    <w:rsid w:val="008B7767"/>
    <w:rsid w:val="008C2F60"/>
    <w:rsid w:val="008C73FB"/>
    <w:rsid w:val="008D4A3D"/>
    <w:rsid w:val="008D4B09"/>
    <w:rsid w:val="008E42A2"/>
    <w:rsid w:val="008F23E1"/>
    <w:rsid w:val="009045CC"/>
    <w:rsid w:val="0090570E"/>
    <w:rsid w:val="00905E0E"/>
    <w:rsid w:val="00913721"/>
    <w:rsid w:val="00915CC1"/>
    <w:rsid w:val="009207A8"/>
    <w:rsid w:val="0093002E"/>
    <w:rsid w:val="009304D9"/>
    <w:rsid w:val="00930CEB"/>
    <w:rsid w:val="00937382"/>
    <w:rsid w:val="009432A3"/>
    <w:rsid w:val="00945E0D"/>
    <w:rsid w:val="009513B4"/>
    <w:rsid w:val="0096109B"/>
    <w:rsid w:val="009641E0"/>
    <w:rsid w:val="0096796B"/>
    <w:rsid w:val="0097420C"/>
    <w:rsid w:val="00974309"/>
    <w:rsid w:val="009844A9"/>
    <w:rsid w:val="0098504F"/>
    <w:rsid w:val="009865DE"/>
    <w:rsid w:val="0099509E"/>
    <w:rsid w:val="00997726"/>
    <w:rsid w:val="009A02BE"/>
    <w:rsid w:val="009A07E3"/>
    <w:rsid w:val="009A3357"/>
    <w:rsid w:val="009A6A6C"/>
    <w:rsid w:val="009A77F2"/>
    <w:rsid w:val="009B0307"/>
    <w:rsid w:val="009B5C07"/>
    <w:rsid w:val="009B67D3"/>
    <w:rsid w:val="009C2A93"/>
    <w:rsid w:val="009C3437"/>
    <w:rsid w:val="009C5A9B"/>
    <w:rsid w:val="009D0824"/>
    <w:rsid w:val="009D18D3"/>
    <w:rsid w:val="009D2F79"/>
    <w:rsid w:val="009D622B"/>
    <w:rsid w:val="009D6D5D"/>
    <w:rsid w:val="009E0388"/>
    <w:rsid w:val="009E134A"/>
    <w:rsid w:val="009E3389"/>
    <w:rsid w:val="009F23CB"/>
    <w:rsid w:val="009F3463"/>
    <w:rsid w:val="009F379D"/>
    <w:rsid w:val="009F6270"/>
    <w:rsid w:val="009F6D09"/>
    <w:rsid w:val="00A01086"/>
    <w:rsid w:val="00A04679"/>
    <w:rsid w:val="00A04FE1"/>
    <w:rsid w:val="00A10A9E"/>
    <w:rsid w:val="00A11216"/>
    <w:rsid w:val="00A13051"/>
    <w:rsid w:val="00A1574B"/>
    <w:rsid w:val="00A229EE"/>
    <w:rsid w:val="00A244E6"/>
    <w:rsid w:val="00A264A3"/>
    <w:rsid w:val="00A30E50"/>
    <w:rsid w:val="00A33504"/>
    <w:rsid w:val="00A37D51"/>
    <w:rsid w:val="00A5141C"/>
    <w:rsid w:val="00A5471B"/>
    <w:rsid w:val="00A57EB0"/>
    <w:rsid w:val="00A61970"/>
    <w:rsid w:val="00A660B4"/>
    <w:rsid w:val="00A6695A"/>
    <w:rsid w:val="00A67253"/>
    <w:rsid w:val="00A7064B"/>
    <w:rsid w:val="00A72D07"/>
    <w:rsid w:val="00A77520"/>
    <w:rsid w:val="00A82BEA"/>
    <w:rsid w:val="00A84BF6"/>
    <w:rsid w:val="00A853C6"/>
    <w:rsid w:val="00A86E2D"/>
    <w:rsid w:val="00A90B56"/>
    <w:rsid w:val="00A92D37"/>
    <w:rsid w:val="00A93F0B"/>
    <w:rsid w:val="00A953DA"/>
    <w:rsid w:val="00A95AFE"/>
    <w:rsid w:val="00AA05C1"/>
    <w:rsid w:val="00AA109B"/>
    <w:rsid w:val="00AB2467"/>
    <w:rsid w:val="00AB4CA0"/>
    <w:rsid w:val="00AB4CF0"/>
    <w:rsid w:val="00AE0E17"/>
    <w:rsid w:val="00AE5179"/>
    <w:rsid w:val="00AE5882"/>
    <w:rsid w:val="00AF3D4B"/>
    <w:rsid w:val="00AF4033"/>
    <w:rsid w:val="00AF66F2"/>
    <w:rsid w:val="00B0050D"/>
    <w:rsid w:val="00B03561"/>
    <w:rsid w:val="00B1195A"/>
    <w:rsid w:val="00B17423"/>
    <w:rsid w:val="00B25674"/>
    <w:rsid w:val="00B307B0"/>
    <w:rsid w:val="00B31011"/>
    <w:rsid w:val="00B32E66"/>
    <w:rsid w:val="00B37711"/>
    <w:rsid w:val="00B41935"/>
    <w:rsid w:val="00B43F22"/>
    <w:rsid w:val="00B45976"/>
    <w:rsid w:val="00B50322"/>
    <w:rsid w:val="00B51053"/>
    <w:rsid w:val="00B52218"/>
    <w:rsid w:val="00B5493B"/>
    <w:rsid w:val="00B65DFB"/>
    <w:rsid w:val="00B75A20"/>
    <w:rsid w:val="00B76225"/>
    <w:rsid w:val="00B774DC"/>
    <w:rsid w:val="00B91AB4"/>
    <w:rsid w:val="00B91D7E"/>
    <w:rsid w:val="00B93EE5"/>
    <w:rsid w:val="00B9485E"/>
    <w:rsid w:val="00B96028"/>
    <w:rsid w:val="00BA6837"/>
    <w:rsid w:val="00BB1776"/>
    <w:rsid w:val="00BB3C88"/>
    <w:rsid w:val="00BB7571"/>
    <w:rsid w:val="00BC0308"/>
    <w:rsid w:val="00BC1502"/>
    <w:rsid w:val="00BC4AD7"/>
    <w:rsid w:val="00BD33A8"/>
    <w:rsid w:val="00BD6C16"/>
    <w:rsid w:val="00BD70BC"/>
    <w:rsid w:val="00BE12B0"/>
    <w:rsid w:val="00BE1833"/>
    <w:rsid w:val="00BE5914"/>
    <w:rsid w:val="00BE7FDA"/>
    <w:rsid w:val="00BF4A18"/>
    <w:rsid w:val="00BF7564"/>
    <w:rsid w:val="00C019D6"/>
    <w:rsid w:val="00C04C2D"/>
    <w:rsid w:val="00C07E92"/>
    <w:rsid w:val="00C16C8B"/>
    <w:rsid w:val="00C230FC"/>
    <w:rsid w:val="00C2358B"/>
    <w:rsid w:val="00C2501C"/>
    <w:rsid w:val="00C256AC"/>
    <w:rsid w:val="00C25FD1"/>
    <w:rsid w:val="00C26DF4"/>
    <w:rsid w:val="00C27DDA"/>
    <w:rsid w:val="00C33AF2"/>
    <w:rsid w:val="00C37561"/>
    <w:rsid w:val="00C42B4A"/>
    <w:rsid w:val="00C43517"/>
    <w:rsid w:val="00C55E9E"/>
    <w:rsid w:val="00C5613E"/>
    <w:rsid w:val="00C65942"/>
    <w:rsid w:val="00C662EE"/>
    <w:rsid w:val="00C707E1"/>
    <w:rsid w:val="00C711E5"/>
    <w:rsid w:val="00C72EC5"/>
    <w:rsid w:val="00C73479"/>
    <w:rsid w:val="00C74DC1"/>
    <w:rsid w:val="00C83785"/>
    <w:rsid w:val="00C853D2"/>
    <w:rsid w:val="00C9084F"/>
    <w:rsid w:val="00C91255"/>
    <w:rsid w:val="00C96944"/>
    <w:rsid w:val="00CA074A"/>
    <w:rsid w:val="00CA257D"/>
    <w:rsid w:val="00CA5417"/>
    <w:rsid w:val="00CB19F0"/>
    <w:rsid w:val="00CB2C7D"/>
    <w:rsid w:val="00CC58B6"/>
    <w:rsid w:val="00CC61B0"/>
    <w:rsid w:val="00CC6780"/>
    <w:rsid w:val="00CC6872"/>
    <w:rsid w:val="00CD00D0"/>
    <w:rsid w:val="00CD0734"/>
    <w:rsid w:val="00CD2A91"/>
    <w:rsid w:val="00CE04B3"/>
    <w:rsid w:val="00CE0528"/>
    <w:rsid w:val="00CE1BD2"/>
    <w:rsid w:val="00CE1BF6"/>
    <w:rsid w:val="00CE254F"/>
    <w:rsid w:val="00CE72D6"/>
    <w:rsid w:val="00CF226A"/>
    <w:rsid w:val="00CF5BEE"/>
    <w:rsid w:val="00D01218"/>
    <w:rsid w:val="00D0599F"/>
    <w:rsid w:val="00D14880"/>
    <w:rsid w:val="00D150CD"/>
    <w:rsid w:val="00D157A8"/>
    <w:rsid w:val="00D37E72"/>
    <w:rsid w:val="00D4382D"/>
    <w:rsid w:val="00D45BD1"/>
    <w:rsid w:val="00D4640F"/>
    <w:rsid w:val="00D47702"/>
    <w:rsid w:val="00D51BB6"/>
    <w:rsid w:val="00D52FBA"/>
    <w:rsid w:val="00D6238D"/>
    <w:rsid w:val="00D64FBE"/>
    <w:rsid w:val="00D66D49"/>
    <w:rsid w:val="00D67932"/>
    <w:rsid w:val="00D72DFC"/>
    <w:rsid w:val="00D8224A"/>
    <w:rsid w:val="00D823DE"/>
    <w:rsid w:val="00D85252"/>
    <w:rsid w:val="00D9646C"/>
    <w:rsid w:val="00D97555"/>
    <w:rsid w:val="00DA15EB"/>
    <w:rsid w:val="00DA5AF5"/>
    <w:rsid w:val="00DA5E3A"/>
    <w:rsid w:val="00DA73A0"/>
    <w:rsid w:val="00DA7D6A"/>
    <w:rsid w:val="00DB0411"/>
    <w:rsid w:val="00DB069F"/>
    <w:rsid w:val="00DB6B52"/>
    <w:rsid w:val="00DC5C72"/>
    <w:rsid w:val="00DD1F87"/>
    <w:rsid w:val="00DD4884"/>
    <w:rsid w:val="00DD50C2"/>
    <w:rsid w:val="00DF0962"/>
    <w:rsid w:val="00DF43BD"/>
    <w:rsid w:val="00DF537B"/>
    <w:rsid w:val="00DF55DD"/>
    <w:rsid w:val="00E31F53"/>
    <w:rsid w:val="00E34454"/>
    <w:rsid w:val="00E35ADD"/>
    <w:rsid w:val="00E365DB"/>
    <w:rsid w:val="00E36DFF"/>
    <w:rsid w:val="00E37372"/>
    <w:rsid w:val="00E37508"/>
    <w:rsid w:val="00E40AEA"/>
    <w:rsid w:val="00E447AF"/>
    <w:rsid w:val="00E47366"/>
    <w:rsid w:val="00E479A7"/>
    <w:rsid w:val="00E5009E"/>
    <w:rsid w:val="00E5246C"/>
    <w:rsid w:val="00E52502"/>
    <w:rsid w:val="00E5261E"/>
    <w:rsid w:val="00E552E9"/>
    <w:rsid w:val="00E55893"/>
    <w:rsid w:val="00E619F7"/>
    <w:rsid w:val="00E63393"/>
    <w:rsid w:val="00E666ED"/>
    <w:rsid w:val="00E748DE"/>
    <w:rsid w:val="00E76FB6"/>
    <w:rsid w:val="00E8002A"/>
    <w:rsid w:val="00E81191"/>
    <w:rsid w:val="00E81702"/>
    <w:rsid w:val="00E8335B"/>
    <w:rsid w:val="00E86207"/>
    <w:rsid w:val="00E87D57"/>
    <w:rsid w:val="00E947FA"/>
    <w:rsid w:val="00E97A46"/>
    <w:rsid w:val="00EA54DC"/>
    <w:rsid w:val="00EA79BB"/>
    <w:rsid w:val="00EB054E"/>
    <w:rsid w:val="00EB5562"/>
    <w:rsid w:val="00EC0462"/>
    <w:rsid w:val="00EC10BC"/>
    <w:rsid w:val="00ED1A8D"/>
    <w:rsid w:val="00ED4C77"/>
    <w:rsid w:val="00ED706C"/>
    <w:rsid w:val="00EE446C"/>
    <w:rsid w:val="00EF1DBF"/>
    <w:rsid w:val="00EF3289"/>
    <w:rsid w:val="00EF499F"/>
    <w:rsid w:val="00EF4F9D"/>
    <w:rsid w:val="00F03058"/>
    <w:rsid w:val="00F03BEB"/>
    <w:rsid w:val="00F05B96"/>
    <w:rsid w:val="00F069C8"/>
    <w:rsid w:val="00F10E05"/>
    <w:rsid w:val="00F16607"/>
    <w:rsid w:val="00F22959"/>
    <w:rsid w:val="00F2308E"/>
    <w:rsid w:val="00F25046"/>
    <w:rsid w:val="00F25D72"/>
    <w:rsid w:val="00F26E53"/>
    <w:rsid w:val="00F32831"/>
    <w:rsid w:val="00F35BC6"/>
    <w:rsid w:val="00F414DE"/>
    <w:rsid w:val="00F52B9B"/>
    <w:rsid w:val="00F52F42"/>
    <w:rsid w:val="00F57312"/>
    <w:rsid w:val="00F66EB7"/>
    <w:rsid w:val="00F74247"/>
    <w:rsid w:val="00F82E41"/>
    <w:rsid w:val="00F85179"/>
    <w:rsid w:val="00F87CD3"/>
    <w:rsid w:val="00F90B8B"/>
    <w:rsid w:val="00F9100A"/>
    <w:rsid w:val="00F93389"/>
    <w:rsid w:val="00F96134"/>
    <w:rsid w:val="00FA0A6F"/>
    <w:rsid w:val="00FA5F0A"/>
    <w:rsid w:val="00FA6122"/>
    <w:rsid w:val="00FB19FF"/>
    <w:rsid w:val="00FB3B7C"/>
    <w:rsid w:val="00FC23EC"/>
    <w:rsid w:val="00FC6167"/>
    <w:rsid w:val="00FD109E"/>
    <w:rsid w:val="00FD1D53"/>
    <w:rsid w:val="00FD37C8"/>
    <w:rsid w:val="00FE116B"/>
    <w:rsid w:val="00FE6C92"/>
    <w:rsid w:val="00FF2FB7"/>
    <w:rsid w:val="00FF4361"/>
    <w:rsid w:val="00F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A6BAAAD-0E63-4E89-9334-9CDE7E27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61E"/>
    <w:rPr>
      <w:sz w:val="24"/>
    </w:rPr>
  </w:style>
  <w:style w:type="paragraph" w:styleId="1">
    <w:name w:val="heading 1"/>
    <w:basedOn w:val="a"/>
    <w:next w:val="a"/>
    <w:qFormat/>
    <w:rsid w:val="00E5261E"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rsid w:val="00E5261E"/>
    <w:pPr>
      <w:keepNext/>
      <w:jc w:val="both"/>
      <w:outlineLvl w:val="1"/>
    </w:pPr>
  </w:style>
  <w:style w:type="paragraph" w:styleId="3">
    <w:name w:val="heading 3"/>
    <w:basedOn w:val="a"/>
    <w:next w:val="a"/>
    <w:qFormat/>
    <w:rsid w:val="00E5261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5261E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261E"/>
    <w:pPr>
      <w:jc w:val="center"/>
    </w:pPr>
    <w:rPr>
      <w:b/>
      <w:spacing w:val="40"/>
      <w:sz w:val="28"/>
    </w:rPr>
  </w:style>
  <w:style w:type="paragraph" w:styleId="20">
    <w:name w:val="Body Text 2"/>
    <w:basedOn w:val="a"/>
    <w:rsid w:val="00E5261E"/>
    <w:pPr>
      <w:jc w:val="both"/>
    </w:pPr>
  </w:style>
  <w:style w:type="paragraph" w:customStyle="1" w:styleId="a4">
    <w:name w:val="Заголовок бланка"/>
    <w:next w:val="a5"/>
    <w:autoRedefine/>
    <w:rsid w:val="00876CE4"/>
    <w:pPr>
      <w:tabs>
        <w:tab w:val="left" w:pos="1276"/>
      </w:tabs>
      <w:jc w:val="center"/>
    </w:pPr>
    <w:rPr>
      <w:b/>
      <w:noProof/>
      <w:w w:val="120"/>
      <w:sz w:val="40"/>
    </w:rPr>
  </w:style>
  <w:style w:type="paragraph" w:styleId="a6">
    <w:name w:val="envelope address"/>
    <w:next w:val="a3"/>
    <w:autoRedefine/>
    <w:rsid w:val="00E5261E"/>
    <w:pPr>
      <w:spacing w:before="240" w:after="380"/>
      <w:jc w:val="center"/>
    </w:pPr>
    <w:rPr>
      <w:b/>
      <w:noProof/>
      <w:w w:val="115"/>
      <w:sz w:val="16"/>
    </w:rPr>
  </w:style>
  <w:style w:type="paragraph" w:styleId="a7">
    <w:name w:val="Document Map"/>
    <w:basedOn w:val="a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5">
    <w:name w:val="Подзаголовок бданка"/>
    <w:next w:val="a6"/>
    <w:autoRedefine/>
    <w:rsid w:val="00E5261E"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8">
    <w:name w:val="Номер и дата"/>
    <w:next w:val="a"/>
    <w:autoRedefine/>
    <w:rsid w:val="00E5261E"/>
    <w:pPr>
      <w:ind w:left="964"/>
    </w:pPr>
    <w:rPr>
      <w:b/>
      <w:noProof/>
      <w:sz w:val="18"/>
    </w:rPr>
  </w:style>
  <w:style w:type="paragraph" w:styleId="30">
    <w:name w:val="Body Text 3"/>
    <w:basedOn w:val="a"/>
    <w:rsid w:val="0002322A"/>
    <w:pPr>
      <w:spacing w:after="120"/>
    </w:pPr>
    <w:rPr>
      <w:sz w:val="16"/>
      <w:szCs w:val="16"/>
    </w:rPr>
  </w:style>
  <w:style w:type="paragraph" w:styleId="a9">
    <w:name w:val="Balloon Text"/>
    <w:basedOn w:val="a"/>
    <w:semiHidden/>
    <w:rsid w:val="00121496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520F11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520F11"/>
    <w:pPr>
      <w:tabs>
        <w:tab w:val="center" w:pos="4677"/>
        <w:tab w:val="right" w:pos="9355"/>
      </w:tabs>
    </w:pPr>
  </w:style>
  <w:style w:type="paragraph" w:styleId="ac">
    <w:name w:val="Body Text Indent"/>
    <w:basedOn w:val="a"/>
    <w:rsid w:val="006E452B"/>
    <w:pPr>
      <w:spacing w:after="120"/>
      <w:ind w:left="283"/>
    </w:pPr>
  </w:style>
  <w:style w:type="character" w:styleId="ad">
    <w:name w:val="page number"/>
    <w:basedOn w:val="a0"/>
    <w:rsid w:val="006E452B"/>
  </w:style>
  <w:style w:type="paragraph" w:styleId="ae">
    <w:name w:val="No Spacing"/>
    <w:uiPriority w:val="1"/>
    <w:qFormat/>
    <w:rsid w:val="004978BB"/>
    <w:rPr>
      <w:rFonts w:ascii="Calibri" w:eastAsia="Calibri" w:hAnsi="Calibri"/>
      <w:sz w:val="22"/>
      <w:szCs w:val="22"/>
      <w:lang w:eastAsia="en-US"/>
    </w:rPr>
  </w:style>
  <w:style w:type="table" w:styleId="af">
    <w:name w:val="Table Grid"/>
    <w:basedOn w:val="a1"/>
    <w:uiPriority w:val="59"/>
    <w:rsid w:val="004978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242B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uiPriority w:val="99"/>
    <w:rsid w:val="0040224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91D9E-21C0-44EF-9B0A-D041AF580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1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ГЛАВА</vt:lpstr>
      <vt:lpstr>ГЛАВА</vt:lpstr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subject/>
  <dc:creator>MaeXtro</dc:creator>
  <cp:keywords/>
  <dc:description>JU$t bEEn CAPuted!</dc:description>
  <cp:lastModifiedBy>PC</cp:lastModifiedBy>
  <cp:revision>3</cp:revision>
  <cp:lastPrinted>2020-09-30T06:14:00Z</cp:lastPrinted>
  <dcterms:created xsi:type="dcterms:W3CDTF">2020-09-30T07:43:00Z</dcterms:created>
  <dcterms:modified xsi:type="dcterms:W3CDTF">2020-09-30T08:21:00Z</dcterms:modified>
</cp:coreProperties>
</file>